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2250" w:rsidRDefault="005F2ABE" w:rsidP="003A2250">
      <w:pPr>
        <w:pStyle w:val="Title"/>
        <w:rPr>
          <w:rtl/>
        </w:rPr>
      </w:pPr>
      <w:bookmarkStart w:id="0" w:name="_GoBack"/>
      <w:bookmarkEnd w:id="0"/>
      <w:r w:rsidRPr="008E6155">
        <w:rPr>
          <w:rFonts w:ascii="Arial" w:hAnsi="Arial"/>
          <w:noProof/>
          <w:color w:val="0000FF"/>
          <w:sz w:val="44"/>
          <w:szCs w:val="44"/>
          <w:lang w:bidi="ar-SA"/>
        </w:rPr>
        <w:drawing>
          <wp:inline distT="0" distB="0" distL="0" distR="0">
            <wp:extent cx="771525" cy="771525"/>
            <wp:effectExtent l="0" t="0" r="9525" b="9525"/>
            <wp:docPr id="22" name="Picture 22" descr="https://encrypted-tbn2.gstatic.com/images?q=tbn:ANd9GcSl6jdcYHQSBYufdhSAThvR6CMursPyzHz_8xDIiJo3NHPNbl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2.gstatic.com/images?q=tbn:ANd9GcSl6jdcYHQSBYufdhSAThvR6CMursPyzHz_8xDIiJo3NHPNbl27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ABE" w:rsidRPr="005F2ABE" w:rsidRDefault="005F2ABE" w:rsidP="005F2ABE">
      <w:pPr>
        <w:rPr>
          <w:rtl/>
        </w:rPr>
      </w:pPr>
    </w:p>
    <w:sdt>
      <w:sdtPr>
        <w:rPr>
          <w:rtl/>
        </w:rPr>
        <w:alias w:val="Title"/>
        <w:tag w:val=""/>
        <w:id w:val="-1638247478"/>
        <w:placeholder>
          <w:docPart w:val="7A4646D718664C38B5B48906603AF6EA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p w:rsidR="002D7D77" w:rsidRDefault="00341C3E" w:rsidP="00341C3E">
          <w:pPr>
            <w:pStyle w:val="Title"/>
            <w:rPr>
              <w:rtl/>
            </w:rPr>
          </w:pPr>
          <w:r>
            <w:rPr>
              <w:rtl/>
            </w:rPr>
            <w:t xml:space="preserve">أنجيل يوحنا – الأصحاح </w:t>
          </w:r>
          <w:r>
            <w:rPr>
              <w:rFonts w:hint="cs"/>
              <w:rtl/>
            </w:rPr>
            <w:t>الأول</w:t>
          </w:r>
        </w:p>
      </w:sdtContent>
    </w:sdt>
    <w:p w:rsidR="007A79FF" w:rsidRPr="00E16818" w:rsidRDefault="007A79FF" w:rsidP="007A79FF">
      <w:pPr>
        <w:ind w:firstLine="0"/>
        <w:rPr>
          <w:rFonts w:cs="AGA Rasheeq V.2 رشيق"/>
          <w:sz w:val="36"/>
          <w:szCs w:val="36"/>
          <w:rtl/>
        </w:rPr>
      </w:pPr>
      <w:r w:rsidRPr="00E16818">
        <w:rPr>
          <w:rFonts w:cs="AGA Rasheeq V.2 رشيق"/>
          <w:sz w:val="36"/>
          <w:szCs w:val="36"/>
          <w:rtl/>
        </w:rPr>
        <w:t xml:space="preserve">اقرا الاصحاح الأول ثم اجب </w:t>
      </w:r>
      <w:r w:rsidRPr="00E16818">
        <w:rPr>
          <w:rFonts w:cs="AGA Rasheeq V.2 رشيق" w:hint="cs"/>
          <w:sz w:val="36"/>
          <w:szCs w:val="36"/>
          <w:rtl/>
        </w:rPr>
        <w:t>...</w:t>
      </w:r>
    </w:p>
    <w:p w:rsidR="007A79FF" w:rsidRPr="00E16818" w:rsidRDefault="007A79FF" w:rsidP="007A79FF">
      <w:pPr>
        <w:rPr>
          <w:sz w:val="36"/>
          <w:szCs w:val="36"/>
          <w:rtl/>
        </w:rPr>
      </w:pPr>
    </w:p>
    <w:p w:rsidR="007A79FF" w:rsidRPr="00E16818" w:rsidRDefault="007A79FF" w:rsidP="007A79FF">
      <w:pPr>
        <w:ind w:firstLine="0"/>
        <w:rPr>
          <w:rFonts w:ascii="ae_AlMothnna" w:hAnsi="ae_AlMothnna" w:cs="AGA Rasheeq V.2 رشيق"/>
          <w:sz w:val="36"/>
          <w:szCs w:val="36"/>
          <w:rtl/>
        </w:rPr>
      </w:pPr>
      <w:r w:rsidRPr="00E16818">
        <w:rPr>
          <w:rFonts w:ascii="ae_AlMothnna" w:hAnsi="ae_AlMothnna" w:cs="AGA Rasheeq V.2 رشيق"/>
          <w:sz w:val="36"/>
          <w:szCs w:val="36"/>
          <w:rtl/>
        </w:rPr>
        <w:t>السؤال الأول:</w:t>
      </w:r>
    </w:p>
    <w:p w:rsidR="007A79FF" w:rsidRPr="00E16818" w:rsidRDefault="007A79FF" w:rsidP="00E16818">
      <w:pPr>
        <w:ind w:firstLine="0"/>
        <w:rPr>
          <w:b/>
          <w:bCs/>
          <w:i/>
          <w:iCs/>
          <w:sz w:val="36"/>
          <w:szCs w:val="36"/>
          <w:rtl/>
        </w:rPr>
      </w:pPr>
      <w:r w:rsidRPr="00E16818">
        <w:rPr>
          <w:b/>
          <w:bCs/>
          <w:i/>
          <w:iCs/>
          <w:sz w:val="36"/>
          <w:szCs w:val="36"/>
          <w:rtl/>
        </w:rPr>
        <w:t xml:space="preserve">"فى البدء خلق الله السموات والارض " </w:t>
      </w:r>
      <w:r w:rsidRPr="00E16818">
        <w:rPr>
          <w:rFonts w:hint="cs"/>
          <w:b/>
          <w:bCs/>
          <w:i/>
          <w:iCs/>
          <w:sz w:val="36"/>
          <w:szCs w:val="36"/>
          <w:rtl/>
        </w:rPr>
        <w:t>(</w:t>
      </w:r>
      <w:r w:rsidRPr="00E16818">
        <w:rPr>
          <w:b/>
          <w:bCs/>
          <w:i/>
          <w:iCs/>
          <w:sz w:val="36"/>
          <w:szCs w:val="36"/>
          <w:rtl/>
        </w:rPr>
        <w:t>تك ١:١</w:t>
      </w:r>
      <w:r w:rsidRPr="00E16818">
        <w:rPr>
          <w:rFonts w:hint="cs"/>
          <w:b/>
          <w:bCs/>
          <w:i/>
          <w:iCs/>
          <w:sz w:val="36"/>
          <w:szCs w:val="36"/>
          <w:rtl/>
        </w:rPr>
        <w:t>)</w:t>
      </w:r>
      <w:r w:rsidR="00E16818">
        <w:rPr>
          <w:rFonts w:hint="cs"/>
          <w:b/>
          <w:bCs/>
          <w:i/>
          <w:iCs/>
          <w:sz w:val="36"/>
          <w:szCs w:val="36"/>
          <w:rtl/>
        </w:rPr>
        <w:t xml:space="preserve"> - </w:t>
      </w:r>
      <w:r w:rsidRPr="00E16818">
        <w:rPr>
          <w:b/>
          <w:bCs/>
          <w:i/>
          <w:iCs/>
          <w:sz w:val="36"/>
          <w:szCs w:val="36"/>
          <w:rtl/>
        </w:rPr>
        <w:t xml:space="preserve">"فى البدء كان الكلمة" </w:t>
      </w:r>
      <w:r w:rsidRPr="00E16818">
        <w:rPr>
          <w:rFonts w:hint="cs"/>
          <w:b/>
          <w:bCs/>
          <w:i/>
          <w:iCs/>
          <w:sz w:val="36"/>
          <w:szCs w:val="36"/>
          <w:rtl/>
        </w:rPr>
        <w:t>(</w:t>
      </w:r>
      <w:r w:rsidRPr="00E16818">
        <w:rPr>
          <w:b/>
          <w:bCs/>
          <w:i/>
          <w:iCs/>
          <w:sz w:val="36"/>
          <w:szCs w:val="36"/>
          <w:rtl/>
        </w:rPr>
        <w:t>يو ١:١</w:t>
      </w:r>
      <w:r w:rsidRPr="00E16818">
        <w:rPr>
          <w:rFonts w:hint="cs"/>
          <w:b/>
          <w:bCs/>
          <w:i/>
          <w:iCs/>
          <w:sz w:val="36"/>
          <w:szCs w:val="36"/>
          <w:rtl/>
        </w:rPr>
        <w:t>)</w:t>
      </w:r>
    </w:p>
    <w:p w:rsidR="007A79FF" w:rsidRPr="00E16818" w:rsidRDefault="007A79FF" w:rsidP="007A79FF">
      <w:pPr>
        <w:ind w:firstLine="0"/>
        <w:rPr>
          <w:sz w:val="36"/>
          <w:szCs w:val="36"/>
          <w:rtl/>
        </w:rPr>
      </w:pPr>
      <w:r w:rsidRPr="00E16818">
        <w:rPr>
          <w:sz w:val="36"/>
          <w:szCs w:val="36"/>
          <w:rtl/>
        </w:rPr>
        <w:t>تكررت كلمة فى البدء فى اول اية فى سفر التكوين</w:t>
      </w:r>
      <w:r w:rsidRPr="00E16818">
        <w:rPr>
          <w:rFonts w:hint="cs"/>
          <w:sz w:val="36"/>
          <w:szCs w:val="36"/>
          <w:rtl/>
        </w:rPr>
        <w:t xml:space="preserve">... </w:t>
      </w:r>
      <w:r w:rsidRPr="00E16818">
        <w:rPr>
          <w:sz w:val="36"/>
          <w:szCs w:val="36"/>
          <w:rtl/>
        </w:rPr>
        <w:t>وتكررت ايضا فى اول اية فى انجيل يوحنا هل كلمة فى البدء فى كلا الايتين لهما معنى واحد ام يختلفا وان كان هناك اختلاف بينهما اذكر هذا الاختلاف؟</w:t>
      </w:r>
    </w:p>
    <w:p w:rsidR="007A79FF" w:rsidRDefault="00E16818" w:rsidP="00E16818">
      <w:pPr>
        <w:ind w:firstLine="0"/>
        <w:rPr>
          <w:sz w:val="36"/>
          <w:szCs w:val="36"/>
          <w:rtl/>
        </w:rPr>
      </w:pPr>
      <w:r w:rsidRPr="00E16818">
        <w:rPr>
          <w:rFonts w:hint="cs"/>
          <w:sz w:val="36"/>
          <w:szCs w:val="36"/>
          <w:rtl/>
        </w:rPr>
        <w:t>_________________________________________________________________________________________________________________________________________________________</w:t>
      </w:r>
      <w:r>
        <w:rPr>
          <w:rFonts w:hint="cs"/>
          <w:sz w:val="36"/>
          <w:szCs w:val="36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E16818">
        <w:rPr>
          <w:rFonts w:hint="cs"/>
          <w:sz w:val="36"/>
          <w:szCs w:val="36"/>
          <w:rtl/>
        </w:rPr>
        <w:t>_______________________________________________</w:t>
      </w:r>
    </w:p>
    <w:p w:rsidR="00E16818" w:rsidRPr="00E16818" w:rsidRDefault="00E16818" w:rsidP="00E16818">
      <w:pPr>
        <w:ind w:firstLine="0"/>
        <w:rPr>
          <w:sz w:val="36"/>
          <w:szCs w:val="36"/>
          <w:rtl/>
        </w:rPr>
      </w:pPr>
    </w:p>
    <w:p w:rsidR="007A79FF" w:rsidRPr="00E16818" w:rsidRDefault="00E16818" w:rsidP="00E16818">
      <w:pPr>
        <w:ind w:firstLine="0"/>
        <w:rPr>
          <w:rFonts w:ascii="ae_AlMothnna" w:hAnsi="ae_AlMothnna" w:cs="AGA Rasheeq V.2 رشيق"/>
          <w:sz w:val="36"/>
          <w:szCs w:val="36"/>
          <w:rtl/>
        </w:rPr>
      </w:pPr>
      <w:r w:rsidRPr="00E16818">
        <w:rPr>
          <w:rFonts w:ascii="ae_AlMothnna" w:hAnsi="ae_AlMothnna" w:cs="AGA Rasheeq V.2 رشيق"/>
          <w:sz w:val="36"/>
          <w:szCs w:val="36"/>
          <w:rtl/>
        </w:rPr>
        <w:lastRenderedPageBreak/>
        <w:t xml:space="preserve">السؤال </w:t>
      </w:r>
      <w:r>
        <w:rPr>
          <w:rFonts w:ascii="ae_AlMothnna" w:hAnsi="ae_AlMothnna" w:cs="AGA Rasheeq V.2 رشيق"/>
          <w:sz w:val="36"/>
          <w:szCs w:val="36"/>
          <w:rtl/>
        </w:rPr>
        <w:t>ال</w:t>
      </w:r>
      <w:r>
        <w:rPr>
          <w:rFonts w:ascii="ae_AlMothnna" w:hAnsi="ae_AlMothnna" w:cs="AGA Rasheeq V.2 رشيق" w:hint="cs"/>
          <w:sz w:val="36"/>
          <w:szCs w:val="36"/>
          <w:rtl/>
        </w:rPr>
        <w:t>ثاني:</w:t>
      </w:r>
    </w:p>
    <w:p w:rsidR="007A79FF" w:rsidRPr="00E16818" w:rsidRDefault="007A79FF" w:rsidP="00E16818">
      <w:pPr>
        <w:ind w:firstLine="0"/>
        <w:rPr>
          <w:sz w:val="36"/>
          <w:szCs w:val="36"/>
          <w:rtl/>
        </w:rPr>
      </w:pPr>
      <w:r w:rsidRPr="00E16818">
        <w:rPr>
          <w:b/>
          <w:bCs/>
          <w:sz w:val="36"/>
          <w:szCs w:val="36"/>
          <w:rtl/>
        </w:rPr>
        <w:t>"هوذا حمل الله"</w:t>
      </w:r>
      <w:r w:rsidR="00E16818">
        <w:rPr>
          <w:rFonts w:hint="cs"/>
          <w:sz w:val="36"/>
          <w:szCs w:val="36"/>
          <w:rtl/>
        </w:rPr>
        <w:t>...</w:t>
      </w:r>
      <w:r w:rsidRPr="00E16818">
        <w:rPr>
          <w:sz w:val="36"/>
          <w:szCs w:val="36"/>
          <w:rtl/>
        </w:rPr>
        <w:t xml:space="preserve"> من قال هذه العبارة  ولمن قالها  وكم مرة تكررت فى هذا الاصحاح مع  كتابة الاية التى تتضمن هذه العبارة؟</w:t>
      </w:r>
    </w:p>
    <w:p w:rsidR="007A79FF" w:rsidRPr="00E16818" w:rsidRDefault="00E16818" w:rsidP="00E16818">
      <w:pPr>
        <w:ind w:firstLine="0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16818" w:rsidRDefault="00E16818">
      <w:pPr>
        <w:tabs>
          <w:tab w:val="clear" w:pos="4680"/>
          <w:tab w:val="clear" w:pos="9360"/>
        </w:tabs>
        <w:bidi w:val="0"/>
        <w:spacing w:after="200" w:line="276" w:lineRule="auto"/>
        <w:ind w:firstLine="0"/>
        <w:rPr>
          <w:rFonts w:ascii="ae_AlMothnna" w:hAnsi="ae_AlMothnna" w:cs="AGA Rasheeq V.2 رشيق"/>
          <w:sz w:val="36"/>
          <w:szCs w:val="36"/>
          <w:rtl/>
        </w:rPr>
      </w:pPr>
      <w:r>
        <w:rPr>
          <w:rFonts w:ascii="ae_AlMothnna" w:hAnsi="ae_AlMothnna" w:cs="AGA Rasheeq V.2 رشيق"/>
          <w:sz w:val="36"/>
          <w:szCs w:val="36"/>
          <w:rtl/>
        </w:rPr>
        <w:br w:type="page"/>
      </w:r>
    </w:p>
    <w:p w:rsidR="007A79FF" w:rsidRPr="00E16818" w:rsidRDefault="00E16818" w:rsidP="00E16818">
      <w:pPr>
        <w:ind w:firstLine="0"/>
        <w:rPr>
          <w:rFonts w:ascii="ae_AlMothnna" w:hAnsi="ae_AlMothnna" w:cs="AGA Rasheeq V.2 رشيق"/>
          <w:sz w:val="36"/>
          <w:szCs w:val="36"/>
          <w:rtl/>
        </w:rPr>
      </w:pPr>
      <w:r w:rsidRPr="00E16818">
        <w:rPr>
          <w:rFonts w:ascii="ae_AlMothnna" w:hAnsi="ae_AlMothnna" w:cs="AGA Rasheeq V.2 رشيق"/>
          <w:sz w:val="36"/>
          <w:szCs w:val="36"/>
          <w:rtl/>
        </w:rPr>
        <w:lastRenderedPageBreak/>
        <w:t xml:space="preserve">السؤال </w:t>
      </w:r>
      <w:r>
        <w:rPr>
          <w:rFonts w:ascii="ae_AlMothnna" w:hAnsi="ae_AlMothnna" w:cs="AGA Rasheeq V.2 رشيق"/>
          <w:sz w:val="36"/>
          <w:szCs w:val="36"/>
          <w:rtl/>
        </w:rPr>
        <w:t>ال</w:t>
      </w:r>
      <w:r>
        <w:rPr>
          <w:rFonts w:ascii="ae_AlMothnna" w:hAnsi="ae_AlMothnna" w:cs="AGA Rasheeq V.2 رشيق" w:hint="cs"/>
          <w:sz w:val="36"/>
          <w:szCs w:val="36"/>
          <w:rtl/>
        </w:rPr>
        <w:t>ثالث:</w:t>
      </w:r>
    </w:p>
    <w:p w:rsidR="00044429" w:rsidRPr="00E16818" w:rsidRDefault="00E16818" w:rsidP="00E16818">
      <w:pPr>
        <w:ind w:firstLine="0"/>
        <w:rPr>
          <w:sz w:val="36"/>
          <w:szCs w:val="36"/>
          <w:rtl/>
        </w:rPr>
      </w:pPr>
      <w:r>
        <w:rPr>
          <w:sz w:val="36"/>
          <w:szCs w:val="36"/>
          <w:rtl/>
        </w:rPr>
        <w:t>قال الرب يسوع لنثنائيل</w:t>
      </w:r>
      <w:r w:rsidR="007A79FF" w:rsidRPr="00E16818">
        <w:rPr>
          <w:sz w:val="36"/>
          <w:szCs w:val="36"/>
          <w:rtl/>
        </w:rPr>
        <w:t>:</w:t>
      </w:r>
      <w:r>
        <w:rPr>
          <w:rFonts w:hint="cs"/>
          <w:sz w:val="36"/>
          <w:szCs w:val="36"/>
          <w:rtl/>
        </w:rPr>
        <w:t xml:space="preserve"> </w:t>
      </w:r>
      <w:r w:rsidR="007A79FF" w:rsidRPr="00E16818">
        <w:rPr>
          <w:b/>
          <w:bCs/>
          <w:sz w:val="36"/>
          <w:szCs w:val="36"/>
          <w:rtl/>
        </w:rPr>
        <w:t>"الحق الحق اقول لكم من الآن ترون السماء مفتوحة وملائكة الله يصعدون وينزلون على ابن الانسان"</w:t>
      </w:r>
      <w:r>
        <w:rPr>
          <w:rFonts w:hint="cs"/>
          <w:b/>
          <w:bCs/>
          <w:sz w:val="36"/>
          <w:szCs w:val="36"/>
          <w:rtl/>
        </w:rPr>
        <w:t xml:space="preserve">... </w:t>
      </w:r>
      <w:r w:rsidR="007A79FF" w:rsidRPr="00E16818">
        <w:rPr>
          <w:sz w:val="36"/>
          <w:szCs w:val="36"/>
          <w:rtl/>
        </w:rPr>
        <w:t>اكتب عن شخصية من العهد القديم  وشخصية من العهد الجديد شاهد  السماء مفتوحة مع كتابة الاية التى تقول ذلك مع ذكر الشاهد؟</w:t>
      </w:r>
    </w:p>
    <w:p w:rsidR="00E16818" w:rsidRPr="00E16818" w:rsidRDefault="00E16818" w:rsidP="00E16818">
      <w:pPr>
        <w:ind w:firstLine="0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F2ABE" w:rsidRPr="00E16818" w:rsidRDefault="00E16818" w:rsidP="007A79FF">
      <w:pPr>
        <w:tabs>
          <w:tab w:val="clear" w:pos="4680"/>
          <w:tab w:val="clear" w:pos="9360"/>
          <w:tab w:val="left" w:pos="2307"/>
        </w:tabs>
        <w:ind w:firstLine="0"/>
        <w:rPr>
          <w:sz w:val="28"/>
          <w:szCs w:val="28"/>
          <w:rtl/>
        </w:rPr>
      </w:pPr>
      <w:r>
        <w:rPr>
          <w:rFonts w:hint="cs"/>
          <w:sz w:val="36"/>
          <w:szCs w:val="36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5F2ABE" w:rsidRPr="00E16818" w:rsidSect="00E973D1">
      <w:headerReference w:type="default" r:id="rId9"/>
      <w:footerReference w:type="default" r:id="rId10"/>
      <w:pgSz w:w="11907" w:h="16839" w:code="9"/>
      <w:pgMar w:top="2434" w:right="1440" w:bottom="1440" w:left="1440" w:header="187" w:footer="720" w:gutter="0"/>
      <w:cols w:space="720"/>
      <w:bidi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12AC" w:rsidRDefault="000512AC" w:rsidP="002C1C91">
      <w:r>
        <w:separator/>
      </w:r>
    </w:p>
  </w:endnote>
  <w:endnote w:type="continuationSeparator" w:id="0">
    <w:p w:rsidR="000512AC" w:rsidRDefault="000512AC" w:rsidP="002C1C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640280F-A3EF-41D3-B200-6873825DFA48}"/>
    <w:embedBold r:id="rId2" w:fontKey="{036E07CC-37C2-4B8F-9E05-BCAD8FA9E600}"/>
    <w:embedBoldItalic r:id="rId3" w:fontKey="{42F569D4-2597-434C-B4C5-F3E8AF66419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  <w:embedRegular r:id="rId4" w:fontKey="{88BCCF21-C039-4DC6-991A-FC2A37D1DFCB}"/>
    <w:embedBold r:id="rId5" w:fontKey="{8270D71E-15A8-443B-BEF8-99B534D200AB}"/>
    <w:embedBoldItalic r:id="rId6" w:fontKey="{1D3B3A8C-FD01-4A0C-85CE-E06AD3ED3E7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568A474B-6949-4A5E-BAA9-4938D9D5F468}"/>
  </w:font>
  <w:font w:name="AGA Rasheeq V.2 رشيق">
    <w:panose1 w:val="02000506020000020003"/>
    <w:charset w:val="B2"/>
    <w:family w:val="auto"/>
    <w:pitch w:val="variable"/>
    <w:sig w:usb0="80002027" w:usb1="90000008" w:usb2="00000028" w:usb3="00000000" w:csb0="00000040" w:csb1="00000000"/>
    <w:embedRegular r:id="rId8" w:fontKey="{EFEFAFB1-F629-4918-B2AE-4018D6190E22}"/>
  </w:font>
  <w:font w:name="ae_AlMothnna">
    <w:panose1 w:val="020B0803030604020204"/>
    <w:charset w:val="00"/>
    <w:family w:val="swiss"/>
    <w:pitch w:val="variable"/>
    <w:sig w:usb0="800020AF" w:usb1="C000204A" w:usb2="00000008" w:usb3="00000000" w:csb0="00000041" w:csb1="00000000"/>
    <w:embedRegular r:id="rId9" w:fontKey="{813BDC87-EC41-4AFB-8EE8-EC3BE0687524}"/>
  </w:font>
  <w:font w:name="DecoType Thuluth">
    <w:panose1 w:val="00000000000000000000"/>
    <w:charset w:val="B2"/>
    <w:family w:val="auto"/>
    <w:pitch w:val="variable"/>
    <w:sig w:usb0="00002001" w:usb1="80000000" w:usb2="00000008" w:usb3="00000000" w:csb0="00000040" w:csb1="00000000"/>
    <w:embedRegular r:id="rId10" w:fontKey="{5D3765A9-175B-42C6-9A5E-8EED0C70E8CD}"/>
    <w:embedBold r:id="rId11" w:fontKey="{FF69F14A-4115-4507-BE6F-B9D207943BB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2F7F6B8C-8BC7-421E-A24E-6CF7165E7B6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4594" w:rsidRPr="005F2ABE" w:rsidRDefault="003A2250" w:rsidP="00341C3E">
    <w:pPr>
      <w:pStyle w:val="Footer"/>
      <w:rPr>
        <w:rtl/>
      </w:rPr>
    </w:pPr>
    <w:r w:rsidRPr="005F2ABE">
      <w:rPr>
        <w:rtl/>
      </w:rPr>
      <w:tab/>
    </w:r>
    <w:r w:rsidRPr="005F2ABE">
      <w:rPr>
        <w:rFonts w:hint="cs"/>
        <w:rtl/>
      </w:rPr>
      <w:t xml:space="preserve">صفحة </w:t>
    </w:r>
    <w:r w:rsidRPr="005F2ABE">
      <w:fldChar w:fldCharType="begin"/>
    </w:r>
    <w:r w:rsidRPr="005F2ABE">
      <w:instrText xml:space="preserve"> PAGE   \* MERGEFORMAT </w:instrText>
    </w:r>
    <w:r w:rsidRPr="005F2ABE">
      <w:fldChar w:fldCharType="separate"/>
    </w:r>
    <w:r w:rsidR="00A56273">
      <w:rPr>
        <w:noProof/>
        <w:rtl/>
      </w:rPr>
      <w:t>1</w:t>
    </w:r>
    <w:r w:rsidRPr="005F2ABE">
      <w:fldChar w:fldCharType="end"/>
    </w:r>
    <w:r w:rsidRPr="005F2ABE">
      <w:rPr>
        <w:rFonts w:hint="cs"/>
        <w:rtl/>
      </w:rPr>
      <w:t xml:space="preserve"> من </w:t>
    </w:r>
    <w:r w:rsidR="00DE7569">
      <w:rPr>
        <w:noProof/>
      </w:rPr>
      <w:fldChar w:fldCharType="begin"/>
    </w:r>
    <w:r w:rsidR="00DE7569">
      <w:rPr>
        <w:noProof/>
      </w:rPr>
      <w:instrText xml:space="preserve"> NUMPAGES   \* MERGEFORMAT </w:instrText>
    </w:r>
    <w:r w:rsidR="00DE7569">
      <w:rPr>
        <w:noProof/>
      </w:rPr>
      <w:fldChar w:fldCharType="separate"/>
    </w:r>
    <w:r w:rsidR="00A56273">
      <w:rPr>
        <w:noProof/>
        <w:rtl/>
      </w:rPr>
      <w:t>3</w:t>
    </w:r>
    <w:r w:rsidR="00DE7569">
      <w:rPr>
        <w:noProof/>
      </w:rPr>
      <w:fldChar w:fldCharType="end"/>
    </w:r>
    <w:r w:rsidR="005F2ABE" w:rsidRPr="005F2ABE">
      <w:rPr>
        <w:rtl/>
      </w:rPr>
      <w:tab/>
    </w:r>
  </w:p>
  <w:p w:rsidR="00FF31A8" w:rsidRDefault="00FF31A8" w:rsidP="005F2AB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12AC" w:rsidRDefault="000512AC" w:rsidP="002C1C91">
      <w:r>
        <w:separator/>
      </w:r>
    </w:p>
  </w:footnote>
  <w:footnote w:type="continuationSeparator" w:id="0">
    <w:p w:rsidR="000512AC" w:rsidRDefault="000512AC" w:rsidP="002C1C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bidiVisual/>
      <w:tblW w:w="10710" w:type="dxa"/>
      <w:tblInd w:w="-1242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700"/>
      <w:gridCol w:w="4410"/>
      <w:gridCol w:w="3600"/>
    </w:tblGrid>
    <w:tr w:rsidR="00CE471E" w:rsidTr="00E16818">
      <w:tc>
        <w:tcPr>
          <w:tcW w:w="2700" w:type="dxa"/>
        </w:tcPr>
        <w:p w:rsidR="00566615" w:rsidRDefault="00566615" w:rsidP="002C1C91">
          <w:pPr>
            <w:pStyle w:val="Header"/>
            <w:rPr>
              <w:noProof/>
              <w:rtl/>
            </w:rPr>
          </w:pPr>
        </w:p>
        <w:p w:rsidR="00CE471E" w:rsidRDefault="00141C84" w:rsidP="002C1C91">
          <w:pPr>
            <w:pStyle w:val="Header"/>
            <w:rPr>
              <w:rtl/>
            </w:rPr>
          </w:pPr>
          <w:r>
            <w:rPr>
              <w:noProof/>
              <w:rtl/>
              <w:lang w:bidi="ar-SA"/>
            </w:rPr>
            <w:drawing>
              <wp:inline distT="0" distB="0" distL="0" distR="0" wp14:anchorId="432EF916" wp14:editId="7C169BE0">
                <wp:extent cx="1366319" cy="1190625"/>
                <wp:effectExtent l="0" t="0" r="5715" b="0"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hurch Log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6931" cy="11998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10" w:type="dxa"/>
          <w:vAlign w:val="center"/>
        </w:tcPr>
        <w:p w:rsidR="00566615" w:rsidRDefault="00566615" w:rsidP="002C1C91">
          <w:pPr>
            <w:pStyle w:val="Header"/>
            <w:rPr>
              <w:rtl/>
            </w:rPr>
          </w:pPr>
        </w:p>
        <w:p w:rsidR="00CE471E" w:rsidRPr="00566615" w:rsidRDefault="00341C3E" w:rsidP="002C1C91">
          <w:pPr>
            <w:pStyle w:val="Header"/>
            <w:rPr>
              <w:rtl/>
            </w:rPr>
          </w:pPr>
          <w:r>
            <w:rPr>
              <w:noProof/>
              <w:rtl/>
              <w:lang w:bidi="ar-SA"/>
            </w:rPr>
            <w:drawing>
              <wp:inline distT="0" distB="0" distL="0" distR="0">
                <wp:extent cx="1123950" cy="1123950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Fahemy Logo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3950" cy="1123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00" w:type="dxa"/>
          <w:vAlign w:val="bottom"/>
        </w:tcPr>
        <w:p w:rsidR="00CE471E" w:rsidRPr="00341C3E" w:rsidRDefault="00341C3E" w:rsidP="00341C3E">
          <w:pPr>
            <w:jc w:val="center"/>
            <w:rPr>
              <w:rFonts w:cs="DecoType Thuluth"/>
              <w:rtl/>
            </w:rPr>
          </w:pPr>
          <w:r w:rsidRPr="00341C3E">
            <w:rPr>
              <w:rFonts w:cs="DecoType Thuluth" w:hint="cs"/>
              <w:rtl/>
            </w:rPr>
            <w:t>مسابقة عيد القيامة 2020م</w:t>
          </w:r>
        </w:p>
        <w:p w:rsidR="00341C3E" w:rsidRPr="00341C3E" w:rsidRDefault="00341C3E" w:rsidP="00341C3E">
          <w:pPr>
            <w:jc w:val="center"/>
            <w:rPr>
              <w:rFonts w:cs="DecoType Thuluth"/>
              <w:b/>
              <w:bCs/>
              <w:rtl/>
            </w:rPr>
          </w:pPr>
          <w:r w:rsidRPr="00341C3E">
            <w:rPr>
              <w:rFonts w:cs="DecoType Thuluth" w:hint="cs"/>
              <w:b/>
              <w:bCs/>
              <w:rtl/>
            </w:rPr>
            <w:t>"أسفار القديس يوحنا الحبيب"</w:t>
          </w:r>
        </w:p>
        <w:p w:rsidR="00341C3E" w:rsidRPr="002C1C91" w:rsidRDefault="00341C3E" w:rsidP="00341C3E">
          <w:pPr>
            <w:jc w:val="center"/>
            <w:rPr>
              <w:rtl/>
            </w:rPr>
          </w:pPr>
          <w:r w:rsidRPr="00341C3E">
            <w:rPr>
              <w:rFonts w:cs="DecoType Thuluth" w:hint="cs"/>
              <w:rtl/>
            </w:rPr>
            <w:t>الحلقة الأولى</w:t>
          </w:r>
        </w:p>
      </w:tc>
    </w:tr>
  </w:tbl>
  <w:p w:rsidR="00CE471E" w:rsidRDefault="00CE471E" w:rsidP="002C1C91">
    <w:pPr>
      <w:pStyle w:val="Header"/>
      <w:rPr>
        <w:rtl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C3E"/>
    <w:rsid w:val="00044429"/>
    <w:rsid w:val="00050E99"/>
    <w:rsid w:val="000512AC"/>
    <w:rsid w:val="000655A5"/>
    <w:rsid w:val="000662CF"/>
    <w:rsid w:val="0008202B"/>
    <w:rsid w:val="00085DD0"/>
    <w:rsid w:val="000C43BF"/>
    <w:rsid w:val="000D1523"/>
    <w:rsid w:val="0010752E"/>
    <w:rsid w:val="00141C84"/>
    <w:rsid w:val="00161684"/>
    <w:rsid w:val="00175057"/>
    <w:rsid w:val="001B6E25"/>
    <w:rsid w:val="001C3EFC"/>
    <w:rsid w:val="001D7960"/>
    <w:rsid w:val="00234D8D"/>
    <w:rsid w:val="0024524C"/>
    <w:rsid w:val="00281036"/>
    <w:rsid w:val="00290F87"/>
    <w:rsid w:val="002B71D4"/>
    <w:rsid w:val="002C1C91"/>
    <w:rsid w:val="002C3A89"/>
    <w:rsid w:val="002D7D77"/>
    <w:rsid w:val="002F313D"/>
    <w:rsid w:val="00341C3E"/>
    <w:rsid w:val="00342060"/>
    <w:rsid w:val="003452F3"/>
    <w:rsid w:val="003A2250"/>
    <w:rsid w:val="003A5F61"/>
    <w:rsid w:val="003C3814"/>
    <w:rsid w:val="003C76CC"/>
    <w:rsid w:val="003D1264"/>
    <w:rsid w:val="003E25AB"/>
    <w:rsid w:val="003E4BEF"/>
    <w:rsid w:val="003E5AC7"/>
    <w:rsid w:val="00426ADE"/>
    <w:rsid w:val="004B3C04"/>
    <w:rsid w:val="004B7737"/>
    <w:rsid w:val="004E38CC"/>
    <w:rsid w:val="005056A8"/>
    <w:rsid w:val="00517D59"/>
    <w:rsid w:val="005315FF"/>
    <w:rsid w:val="005348F6"/>
    <w:rsid w:val="00540832"/>
    <w:rsid w:val="00566615"/>
    <w:rsid w:val="005A1413"/>
    <w:rsid w:val="005F2ABE"/>
    <w:rsid w:val="00620F07"/>
    <w:rsid w:val="006574DA"/>
    <w:rsid w:val="00671FB0"/>
    <w:rsid w:val="006D13DC"/>
    <w:rsid w:val="006F2DA0"/>
    <w:rsid w:val="00707A70"/>
    <w:rsid w:val="0071751D"/>
    <w:rsid w:val="00750B42"/>
    <w:rsid w:val="00757B1C"/>
    <w:rsid w:val="007A55A0"/>
    <w:rsid w:val="007A79FF"/>
    <w:rsid w:val="007D5BD4"/>
    <w:rsid w:val="007F32A7"/>
    <w:rsid w:val="00816529"/>
    <w:rsid w:val="00822ADC"/>
    <w:rsid w:val="008317EF"/>
    <w:rsid w:val="00834357"/>
    <w:rsid w:val="008A51C8"/>
    <w:rsid w:val="008C49D1"/>
    <w:rsid w:val="008C71BC"/>
    <w:rsid w:val="008F1733"/>
    <w:rsid w:val="00916EC9"/>
    <w:rsid w:val="0092652C"/>
    <w:rsid w:val="00933E4A"/>
    <w:rsid w:val="00936D12"/>
    <w:rsid w:val="00950EAF"/>
    <w:rsid w:val="009A0290"/>
    <w:rsid w:val="009A0AB6"/>
    <w:rsid w:val="009B7177"/>
    <w:rsid w:val="009C4594"/>
    <w:rsid w:val="009D3526"/>
    <w:rsid w:val="00A52735"/>
    <w:rsid w:val="00A56273"/>
    <w:rsid w:val="00AC2FDA"/>
    <w:rsid w:val="00AD3BDC"/>
    <w:rsid w:val="00AE3DF8"/>
    <w:rsid w:val="00B11289"/>
    <w:rsid w:val="00B558B5"/>
    <w:rsid w:val="00B75FD7"/>
    <w:rsid w:val="00BA0739"/>
    <w:rsid w:val="00BA7477"/>
    <w:rsid w:val="00BE7E12"/>
    <w:rsid w:val="00C21704"/>
    <w:rsid w:val="00C307E9"/>
    <w:rsid w:val="00C3522B"/>
    <w:rsid w:val="00CB62A0"/>
    <w:rsid w:val="00CE471E"/>
    <w:rsid w:val="00CF1D24"/>
    <w:rsid w:val="00D13DF6"/>
    <w:rsid w:val="00D3436C"/>
    <w:rsid w:val="00D56135"/>
    <w:rsid w:val="00D81905"/>
    <w:rsid w:val="00D93ACD"/>
    <w:rsid w:val="00D94800"/>
    <w:rsid w:val="00DC3A1F"/>
    <w:rsid w:val="00DE7569"/>
    <w:rsid w:val="00E153FF"/>
    <w:rsid w:val="00E16818"/>
    <w:rsid w:val="00E22C9E"/>
    <w:rsid w:val="00E7062B"/>
    <w:rsid w:val="00E72172"/>
    <w:rsid w:val="00E85984"/>
    <w:rsid w:val="00E973D1"/>
    <w:rsid w:val="00EB7353"/>
    <w:rsid w:val="00F31983"/>
    <w:rsid w:val="00F7260E"/>
    <w:rsid w:val="00F777D7"/>
    <w:rsid w:val="00F90DCE"/>
    <w:rsid w:val="00FB0F4D"/>
    <w:rsid w:val="00FF3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64826D1-C307-4EED-9D3D-9AE10A6E3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1C91"/>
    <w:pPr>
      <w:tabs>
        <w:tab w:val="center" w:pos="4680"/>
        <w:tab w:val="right" w:pos="9360"/>
      </w:tabs>
      <w:bidi/>
      <w:spacing w:after="0" w:line="240" w:lineRule="auto"/>
      <w:ind w:firstLine="238"/>
    </w:pPr>
    <w:rPr>
      <w:rFonts w:ascii="Arabic Typesetting" w:hAnsi="Arabic Typesetting" w:cs="Arabic Typesetting"/>
      <w:sz w:val="32"/>
      <w:szCs w:val="32"/>
      <w:lang w:bidi="ar-E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0D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0DC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F2DA0"/>
  </w:style>
  <w:style w:type="character" w:customStyle="1" w:styleId="HeaderChar">
    <w:name w:val="Header Char"/>
    <w:basedOn w:val="DefaultParagraphFont"/>
    <w:link w:val="Header"/>
    <w:uiPriority w:val="99"/>
    <w:rsid w:val="006F2DA0"/>
  </w:style>
  <w:style w:type="paragraph" w:styleId="Footer">
    <w:name w:val="footer"/>
    <w:basedOn w:val="Header"/>
    <w:link w:val="FooterChar"/>
    <w:uiPriority w:val="99"/>
    <w:unhideWhenUsed/>
    <w:rsid w:val="005F2ABE"/>
    <w:pPr>
      <w:pBdr>
        <w:top w:val="single" w:sz="4" w:space="1" w:color="auto"/>
      </w:pBdr>
      <w:tabs>
        <w:tab w:val="clear" w:pos="4680"/>
        <w:tab w:val="clear" w:pos="9360"/>
        <w:tab w:val="center" w:pos="4065"/>
        <w:tab w:val="right" w:pos="9027"/>
      </w:tabs>
      <w:ind w:firstLine="0"/>
    </w:pPr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5F2ABE"/>
    <w:rPr>
      <w:rFonts w:ascii="Arabic Typesetting" w:hAnsi="Arabic Typesetting" w:cs="Arabic Typesetting"/>
      <w:sz w:val="24"/>
      <w:szCs w:val="24"/>
      <w:lang w:bidi="ar-EG"/>
    </w:rPr>
  </w:style>
  <w:style w:type="table" w:styleId="TableGrid">
    <w:name w:val="Table Grid"/>
    <w:basedOn w:val="TableNormal"/>
    <w:uiPriority w:val="59"/>
    <w:rsid w:val="00CE47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3A2250"/>
    <w:pPr>
      <w:contextualSpacing/>
      <w:jc w:val="center"/>
    </w:pPr>
    <w:rPr>
      <w:rFonts w:eastAsiaTheme="majorEastAsia"/>
      <w:b/>
      <w:bCs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A2250"/>
    <w:rPr>
      <w:rFonts w:ascii="Arabic Typesetting" w:eastAsiaTheme="majorEastAsia" w:hAnsi="Arabic Typesetting" w:cs="Arabic Typesetting"/>
      <w:b/>
      <w:bCs/>
      <w:spacing w:val="-10"/>
      <w:kern w:val="28"/>
      <w:sz w:val="56"/>
      <w:szCs w:val="56"/>
      <w:lang w:bidi="ar-EG"/>
    </w:rPr>
  </w:style>
  <w:style w:type="character" w:styleId="PlaceholderText">
    <w:name w:val="Placeholder Text"/>
    <w:basedOn w:val="DefaultParagraphFont"/>
    <w:uiPriority w:val="99"/>
    <w:semiHidden/>
    <w:rsid w:val="003A225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78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3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93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85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131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541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62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239209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1290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8016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7974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google.com.eg/imgres?imgurl=http://upload.wikimedia.org/wikipedia/commons/thumb/7/71/Coptic_cross.svg/2000px-Coptic_cross.svg.png&amp;imgrefurl=http://en.wikipedia.org/wiki/Coptic_cross&amp;h=2000&amp;w=2000&amp;tbnid=hEmSYo9KtgcuZM:&amp;zoom=1&amp;docid=Lzg2YHYnRF8qIM&amp;ei=hxW4VObtGcTZaoS-gNAI&amp;tbm=isch&amp;ved=0CCMQMygDMAM&amp;iact=rc&amp;uact=3&amp;dur=2624&amp;page=1&amp;start=0&amp;ndsp=20" TargetMode="Externa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na.mounir\Documents\Custom%20Office%20Templates\AvaRewase%20-%20Church%20Templates%20-%20A4%20with%20Long%20Log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A4646D718664C38B5B48906603AF6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347081-C360-49D1-8947-C3754D54F524}"/>
      </w:docPartPr>
      <w:docPartBody>
        <w:p w:rsidR="0021641B" w:rsidRDefault="00D910EA">
          <w:pPr>
            <w:pStyle w:val="7A4646D718664C38B5B48906603AF6EA"/>
          </w:pPr>
          <w:r w:rsidRPr="008A2E28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A Rasheeq V.2 رشيق">
    <w:panose1 w:val="02000506020000020003"/>
    <w:charset w:val="B2"/>
    <w:family w:val="auto"/>
    <w:pitch w:val="variable"/>
    <w:sig w:usb0="80002027" w:usb1="90000008" w:usb2="00000028" w:usb3="00000000" w:csb0="00000040" w:csb1="00000000"/>
  </w:font>
  <w:font w:name="ae_AlMothnna">
    <w:panose1 w:val="020B0803030604020204"/>
    <w:charset w:val="00"/>
    <w:family w:val="swiss"/>
    <w:pitch w:val="variable"/>
    <w:sig w:usb0="800020AF" w:usb1="C000204A" w:usb2="00000008" w:usb3="00000000" w:csb0="00000041" w:csb1="00000000"/>
  </w:font>
  <w:font w:name="DecoType Thuluth">
    <w:panose1 w:val="000000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0EA"/>
    <w:rsid w:val="0021641B"/>
    <w:rsid w:val="00581408"/>
    <w:rsid w:val="00D91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7A4646D718664C38B5B48906603AF6EA">
    <w:name w:val="7A4646D718664C38B5B48906603AF6E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B39EEF-449F-466C-81F6-18420582D0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AvaRewase - Church Templates - A4 with Long Logo</Template>
  <TotalTime>0</TotalTime>
  <Pages>3</Pages>
  <Words>625</Words>
  <Characters>3565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أنجيل يوحنا – الأصحاح الأول</vt:lpstr>
    </vt:vector>
  </TitlesOfParts>
  <Company>كنيستا السيدة العذراء والأنبا بيشوي بالكاتدرائية المرقسية بالأنبا رويس بالعباسية</Company>
  <LinksUpToDate>false</LinksUpToDate>
  <CharactersWithSpaces>4182</CharactersWithSpaces>
  <SharedDoc>false</SharedDoc>
  <HyperlinkBase>www.avarewase.org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أنجيل يوحنا – الأصحاح الأول</dc:title>
  <dc:subject/>
  <dc:creator>Fr. Mina Mounir</dc:creator>
  <cp:keywords>الأنبا رويس</cp:keywords>
  <dc:description/>
  <cp:lastModifiedBy>Fr. Mina Mounir</cp:lastModifiedBy>
  <cp:revision>2</cp:revision>
  <cp:lastPrinted>2020-04-21T17:19:00Z</cp:lastPrinted>
  <dcterms:created xsi:type="dcterms:W3CDTF">2020-04-21T19:11:00Z</dcterms:created>
  <dcterms:modified xsi:type="dcterms:W3CDTF">2020-04-21T19:11:00Z</dcterms:modified>
</cp:coreProperties>
</file>