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250" w:rsidRDefault="005F2ABE" w:rsidP="003A2250">
      <w:pPr>
        <w:pStyle w:val="Title"/>
        <w:rPr>
          <w:rtl/>
        </w:rPr>
      </w:pPr>
      <w:r w:rsidRPr="008E6155">
        <w:rPr>
          <w:rFonts w:ascii="Arial" w:hAnsi="Arial"/>
          <w:noProof/>
          <w:color w:val="0000FF"/>
          <w:sz w:val="44"/>
          <w:szCs w:val="44"/>
          <w:lang w:bidi="ar-SA"/>
        </w:rPr>
        <w:drawing>
          <wp:inline distT="0" distB="0" distL="0" distR="0">
            <wp:extent cx="771525" cy="771525"/>
            <wp:effectExtent l="0" t="0" r="9525" b="9525"/>
            <wp:docPr id="22" name="Picture 22" descr="https://encrypted-tbn2.gstatic.com/images?q=tbn:ANd9GcSl6jdcYHQSBYufdhSAThvR6CMursPyzHz_8xDIiJo3NHPNbl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Sl6jdcYHQSBYufdhSAThvR6CMursPyzHz_8xDIiJo3NHPNbl2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E" w:rsidRPr="005F2ABE" w:rsidRDefault="005F2ABE" w:rsidP="005F2ABE">
      <w:pPr>
        <w:rPr>
          <w:rtl/>
        </w:rPr>
      </w:pPr>
    </w:p>
    <w:sdt>
      <w:sdtPr>
        <w:rPr>
          <w:rtl/>
        </w:rPr>
        <w:alias w:val="Title"/>
        <w:tag w:val=""/>
        <w:id w:val="-1638247478"/>
        <w:placeholder>
          <w:docPart w:val="7A4646D718664C38B5B48906603AF6E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2D7D77" w:rsidRDefault="00341C3E" w:rsidP="00341C3E">
          <w:pPr>
            <w:pStyle w:val="Title"/>
            <w:rPr>
              <w:rtl/>
            </w:rPr>
          </w:pPr>
          <w:r>
            <w:rPr>
              <w:rtl/>
            </w:rPr>
            <w:t xml:space="preserve">أنجيل يوحنا – الأصحاح </w:t>
          </w:r>
          <w:r w:rsidR="009B3959">
            <w:rPr>
              <w:rFonts w:hint="cs"/>
              <w:rtl/>
            </w:rPr>
            <w:t>الثالث</w:t>
          </w:r>
        </w:p>
      </w:sdtContent>
    </w:sdt>
    <w:p w:rsidR="007A79FF" w:rsidRPr="00E16818" w:rsidRDefault="00B013D7" w:rsidP="007A79FF">
      <w:pPr>
        <w:ind w:firstLine="0"/>
        <w:rPr>
          <w:rFonts w:cs="AGA Rasheeq V.2 رشيق"/>
          <w:sz w:val="36"/>
          <w:szCs w:val="36"/>
          <w:rtl/>
        </w:rPr>
      </w:pPr>
      <w:r w:rsidRPr="00B013D7">
        <w:rPr>
          <w:rFonts w:cs="AGA Rasheeq V.2 رشيق"/>
          <w:sz w:val="36"/>
          <w:szCs w:val="36"/>
          <w:rtl/>
        </w:rPr>
        <w:t>اقرا الاصحاح الثالث من انجيل يوحنا ثم اجب:</w:t>
      </w:r>
      <w:r>
        <w:rPr>
          <w:rFonts w:cs="AGA Rasheeq V.2 رشيق" w:hint="cs"/>
          <w:sz w:val="36"/>
          <w:szCs w:val="36"/>
          <w:rtl/>
        </w:rPr>
        <w:t xml:space="preserve"> </w:t>
      </w:r>
      <w:r w:rsidR="007A79FF" w:rsidRPr="00E16818">
        <w:rPr>
          <w:rFonts w:cs="AGA Rasheeq V.2 رشيق" w:hint="cs"/>
          <w:sz w:val="36"/>
          <w:szCs w:val="36"/>
          <w:rtl/>
        </w:rPr>
        <w:t>...</w:t>
      </w:r>
    </w:p>
    <w:p w:rsidR="007A79FF" w:rsidRPr="00E16818" w:rsidRDefault="007A79FF" w:rsidP="007A79FF">
      <w:pPr>
        <w:rPr>
          <w:sz w:val="36"/>
          <w:szCs w:val="36"/>
          <w:rtl/>
        </w:rPr>
      </w:pPr>
    </w:p>
    <w:p w:rsidR="007A79FF" w:rsidRPr="00E16818" w:rsidRDefault="007A79FF" w:rsidP="007A79FF">
      <w:pPr>
        <w:ind w:firstLine="0"/>
        <w:rPr>
          <w:rFonts w:ascii="ae_AlMothnna" w:hAnsi="ae_AlMothnna" w:cs="AGA Rasheeq V.2 رشيق"/>
          <w:sz w:val="36"/>
          <w:szCs w:val="36"/>
          <w:rtl/>
        </w:rPr>
      </w:pPr>
      <w:r w:rsidRPr="00E16818">
        <w:rPr>
          <w:rFonts w:ascii="ae_AlMothnna" w:hAnsi="ae_AlMothnna" w:cs="AGA Rasheeq V.2 رشيق"/>
          <w:sz w:val="36"/>
          <w:szCs w:val="36"/>
          <w:rtl/>
        </w:rPr>
        <w:t>السؤال الأول:</w:t>
      </w:r>
    </w:p>
    <w:p w:rsidR="00525790" w:rsidRPr="00525790" w:rsidRDefault="00B013D7" w:rsidP="00525790">
      <w:pPr>
        <w:ind w:firstLine="0"/>
        <w:rPr>
          <w:sz w:val="36"/>
          <w:szCs w:val="36"/>
        </w:rPr>
      </w:pPr>
      <w:r w:rsidRPr="00525790">
        <w:rPr>
          <w:sz w:val="36"/>
          <w:szCs w:val="36"/>
          <w:rtl/>
        </w:rPr>
        <w:t xml:space="preserve">ذُكر اسم نيقوديموس مرتين بعد هذا اللقاء فى انجيل يوحنا الاصحاح السابع والاصحاح التاسع عشر ويرتبط اسمه بجملة </w:t>
      </w:r>
      <w:r w:rsidR="00525790" w:rsidRPr="00525790">
        <w:rPr>
          <w:b/>
          <w:bCs/>
          <w:sz w:val="36"/>
          <w:szCs w:val="36"/>
        </w:rPr>
        <w:t>“</w:t>
      </w:r>
      <w:r w:rsidRPr="00525790">
        <w:rPr>
          <w:b/>
          <w:bCs/>
          <w:sz w:val="36"/>
          <w:szCs w:val="36"/>
          <w:rtl/>
        </w:rPr>
        <w:t>الذى جاء الى يسوع ليلا</w:t>
      </w:r>
      <w:r w:rsidR="00525790" w:rsidRPr="00525790">
        <w:rPr>
          <w:b/>
          <w:bCs/>
          <w:sz w:val="36"/>
          <w:szCs w:val="36"/>
        </w:rPr>
        <w:t>”</w:t>
      </w:r>
      <w:r w:rsidR="00525790">
        <w:rPr>
          <w:rFonts w:hint="cs"/>
          <w:sz w:val="36"/>
          <w:szCs w:val="36"/>
          <w:rtl/>
        </w:rPr>
        <w:t xml:space="preserve">... </w:t>
      </w:r>
      <w:r w:rsidRPr="00525790">
        <w:rPr>
          <w:sz w:val="36"/>
          <w:szCs w:val="36"/>
          <w:rtl/>
        </w:rPr>
        <w:t>اكتب  الايات التى قيلت  عنه فى الاصحاحين؟</w:t>
      </w:r>
    </w:p>
    <w:p w:rsidR="007A79FF" w:rsidRDefault="00E16818" w:rsidP="00E16818">
      <w:pPr>
        <w:ind w:firstLine="0"/>
        <w:rPr>
          <w:sz w:val="36"/>
          <w:szCs w:val="36"/>
          <w:rtl/>
        </w:rPr>
      </w:pPr>
      <w:r w:rsidRPr="00E16818"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</w:t>
      </w:r>
      <w:r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16818">
        <w:rPr>
          <w:rFonts w:hint="cs"/>
          <w:sz w:val="36"/>
          <w:szCs w:val="36"/>
          <w:rtl/>
        </w:rPr>
        <w:t>______________________________________</w:t>
      </w:r>
      <w:r w:rsidR="00525790">
        <w:rPr>
          <w:rFonts w:hint="cs"/>
          <w:sz w:val="36"/>
          <w:szCs w:val="36"/>
          <w:rtl/>
        </w:rPr>
        <w:t>__________________________________________________</w:t>
      </w:r>
      <w:r w:rsidRPr="00E16818">
        <w:rPr>
          <w:rFonts w:hint="cs"/>
          <w:sz w:val="36"/>
          <w:szCs w:val="36"/>
          <w:rtl/>
        </w:rPr>
        <w:t>_________</w:t>
      </w:r>
    </w:p>
    <w:p w:rsidR="00525790" w:rsidRDefault="00525790">
      <w:pPr>
        <w:tabs>
          <w:tab w:val="clear" w:pos="4680"/>
          <w:tab w:val="clear" w:pos="9360"/>
        </w:tabs>
        <w:bidi w:val="0"/>
        <w:spacing w:after="200" w:line="276" w:lineRule="auto"/>
        <w:ind w:firstLine="0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7A79FF" w:rsidRPr="00E16818" w:rsidRDefault="00E16818" w:rsidP="00E16818">
      <w:pPr>
        <w:ind w:firstLine="0"/>
        <w:rPr>
          <w:rFonts w:ascii="ae_AlMothnna" w:hAnsi="ae_AlMothnna" w:cs="AGA Rasheeq V.2 رشيق"/>
          <w:sz w:val="36"/>
          <w:szCs w:val="36"/>
          <w:rtl/>
        </w:rPr>
      </w:pPr>
      <w:r w:rsidRPr="00E16818">
        <w:rPr>
          <w:rFonts w:ascii="ae_AlMothnna" w:hAnsi="ae_AlMothnna" w:cs="AGA Rasheeq V.2 رشيق"/>
          <w:sz w:val="36"/>
          <w:szCs w:val="36"/>
          <w:rtl/>
        </w:rPr>
        <w:lastRenderedPageBreak/>
        <w:t xml:space="preserve">السؤال </w:t>
      </w:r>
      <w:r>
        <w:rPr>
          <w:rFonts w:ascii="ae_AlMothnna" w:hAnsi="ae_AlMothnna" w:cs="AGA Rasheeq V.2 رشيق"/>
          <w:sz w:val="36"/>
          <w:szCs w:val="36"/>
          <w:rtl/>
        </w:rPr>
        <w:t>ال</w:t>
      </w:r>
      <w:r>
        <w:rPr>
          <w:rFonts w:ascii="ae_AlMothnna" w:hAnsi="ae_AlMothnna" w:cs="AGA Rasheeq V.2 رشيق" w:hint="cs"/>
          <w:sz w:val="36"/>
          <w:szCs w:val="36"/>
          <w:rtl/>
        </w:rPr>
        <w:t>ثاني:</w:t>
      </w:r>
    </w:p>
    <w:p w:rsidR="00B013D7" w:rsidRPr="00525790" w:rsidRDefault="00B013D7" w:rsidP="00B013D7">
      <w:pPr>
        <w:ind w:firstLine="0"/>
        <w:rPr>
          <w:sz w:val="36"/>
          <w:szCs w:val="36"/>
          <w:rtl/>
        </w:rPr>
      </w:pPr>
      <w:r w:rsidRPr="00525790">
        <w:rPr>
          <w:sz w:val="36"/>
          <w:szCs w:val="36"/>
          <w:rtl/>
        </w:rPr>
        <w:t xml:space="preserve">  رُمز للسيد المسيح المصلوب بالحية النحاسية التى تحمل شكل الحية النارية القاتله لك</w:t>
      </w:r>
      <w:r w:rsidR="00525790">
        <w:rPr>
          <w:sz w:val="36"/>
          <w:szCs w:val="36"/>
          <w:rtl/>
        </w:rPr>
        <w:t>نها لاتحمل سمها بل تشفى من السم</w:t>
      </w:r>
      <w:r w:rsidR="00525790">
        <w:rPr>
          <w:rFonts w:hint="cs"/>
          <w:sz w:val="36"/>
          <w:szCs w:val="36"/>
          <w:rtl/>
        </w:rPr>
        <w:t>...</w:t>
      </w:r>
    </w:p>
    <w:p w:rsidR="007A79FF" w:rsidRPr="00E16818" w:rsidRDefault="00B013D7" w:rsidP="00525790">
      <w:pPr>
        <w:ind w:firstLine="0"/>
        <w:rPr>
          <w:sz w:val="36"/>
          <w:szCs w:val="36"/>
          <w:rtl/>
        </w:rPr>
      </w:pPr>
      <w:r w:rsidRPr="00B013D7">
        <w:rPr>
          <w:b/>
          <w:bCs/>
          <w:sz w:val="36"/>
          <w:szCs w:val="36"/>
          <w:rtl/>
        </w:rPr>
        <w:t xml:space="preserve">اكتب باختصار خلال ايات من سفر العدد اصحاح ٢١ عن الحية النحاسية وعملها ؟ </w:t>
      </w:r>
      <w:r w:rsidR="00E16818"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79FF" w:rsidRPr="00E16818" w:rsidRDefault="00E16818" w:rsidP="00525790">
      <w:pPr>
        <w:tabs>
          <w:tab w:val="clear" w:pos="4680"/>
          <w:tab w:val="clear" w:pos="9360"/>
        </w:tabs>
        <w:bidi w:val="0"/>
        <w:spacing w:after="200" w:line="276" w:lineRule="auto"/>
        <w:ind w:firstLine="0"/>
        <w:jc w:val="right"/>
        <w:rPr>
          <w:rFonts w:ascii="ae_AlMothnna" w:hAnsi="ae_AlMothnna" w:cs="AGA Rasheeq V.2 رشيق"/>
          <w:sz w:val="36"/>
          <w:szCs w:val="36"/>
          <w:rtl/>
        </w:rPr>
      </w:pPr>
      <w:r>
        <w:rPr>
          <w:rFonts w:ascii="ae_AlMothnna" w:hAnsi="ae_AlMothnna" w:cs="AGA Rasheeq V.2 رشيق"/>
          <w:sz w:val="36"/>
          <w:szCs w:val="36"/>
          <w:rtl/>
        </w:rPr>
        <w:br w:type="page"/>
      </w:r>
      <w:r w:rsidRPr="00E16818">
        <w:rPr>
          <w:rFonts w:ascii="ae_AlMothnna" w:hAnsi="ae_AlMothnna" w:cs="AGA Rasheeq V.2 رشيق"/>
          <w:sz w:val="36"/>
          <w:szCs w:val="36"/>
          <w:rtl/>
        </w:rPr>
        <w:lastRenderedPageBreak/>
        <w:t xml:space="preserve">السؤال </w:t>
      </w:r>
      <w:r>
        <w:rPr>
          <w:rFonts w:ascii="ae_AlMothnna" w:hAnsi="ae_AlMothnna" w:cs="AGA Rasheeq V.2 رشيق"/>
          <w:sz w:val="36"/>
          <w:szCs w:val="36"/>
          <w:rtl/>
        </w:rPr>
        <w:t>ال</w:t>
      </w:r>
      <w:r>
        <w:rPr>
          <w:rFonts w:ascii="ae_AlMothnna" w:hAnsi="ae_AlMothnna" w:cs="AGA Rasheeq V.2 رشيق" w:hint="cs"/>
          <w:sz w:val="36"/>
          <w:szCs w:val="36"/>
          <w:rtl/>
        </w:rPr>
        <w:t>ثالث:</w:t>
      </w:r>
    </w:p>
    <w:p w:rsidR="00E16818" w:rsidRPr="00E16818" w:rsidRDefault="00B013D7" w:rsidP="00525790">
      <w:pPr>
        <w:ind w:firstLine="0"/>
        <w:rPr>
          <w:sz w:val="36"/>
          <w:szCs w:val="36"/>
          <w:rtl/>
        </w:rPr>
      </w:pPr>
      <w:r w:rsidRPr="00B013D7">
        <w:rPr>
          <w:sz w:val="36"/>
          <w:szCs w:val="36"/>
          <w:rtl/>
        </w:rPr>
        <w:t>تكلم</w:t>
      </w:r>
      <w:r w:rsidR="00525790">
        <w:rPr>
          <w:sz w:val="36"/>
          <w:szCs w:val="36"/>
          <w:rtl/>
        </w:rPr>
        <w:t xml:space="preserve"> يوحنا المعمدان عن السيد المسيح</w:t>
      </w:r>
      <w:r w:rsidR="00525790">
        <w:rPr>
          <w:rFonts w:hint="cs"/>
          <w:sz w:val="36"/>
          <w:szCs w:val="36"/>
          <w:rtl/>
        </w:rPr>
        <w:t xml:space="preserve">، </w:t>
      </w:r>
      <w:r w:rsidRPr="00B013D7">
        <w:rPr>
          <w:sz w:val="36"/>
          <w:szCs w:val="36"/>
          <w:rtl/>
        </w:rPr>
        <w:t>فماذا قال؟ (اكتب فيما لايزيد عن خمسة ايات)</w:t>
      </w:r>
      <w:r>
        <w:rPr>
          <w:rFonts w:hint="cs"/>
          <w:sz w:val="36"/>
          <w:szCs w:val="36"/>
          <w:rtl/>
        </w:rPr>
        <w:t xml:space="preserve"> </w:t>
      </w:r>
      <w:r w:rsidR="00E16818"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2ABE" w:rsidRPr="00E16818" w:rsidRDefault="00E16818" w:rsidP="007A79FF">
      <w:pPr>
        <w:tabs>
          <w:tab w:val="clear" w:pos="4680"/>
          <w:tab w:val="clear" w:pos="9360"/>
          <w:tab w:val="left" w:pos="2307"/>
        </w:tabs>
        <w:ind w:firstLine="0"/>
        <w:rPr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5790">
        <w:rPr>
          <w:rFonts w:hint="cs"/>
          <w:sz w:val="36"/>
          <w:szCs w:val="36"/>
          <w:rtl/>
        </w:rPr>
        <w:t>____________________________________________________________________________________________________</w:t>
      </w:r>
      <w:bookmarkStart w:id="0" w:name="_GoBack"/>
      <w:bookmarkEnd w:id="0"/>
      <w:r>
        <w:rPr>
          <w:rFonts w:hint="cs"/>
          <w:sz w:val="36"/>
          <w:szCs w:val="36"/>
          <w:rtl/>
        </w:rPr>
        <w:t>______________________________________________</w:t>
      </w:r>
    </w:p>
    <w:sectPr w:rsidR="005F2ABE" w:rsidRPr="00E16818" w:rsidSect="00E973D1">
      <w:headerReference w:type="default" r:id="rId9"/>
      <w:footerReference w:type="default" r:id="rId10"/>
      <w:pgSz w:w="11907" w:h="16839" w:code="9"/>
      <w:pgMar w:top="2434" w:right="1440" w:bottom="1440" w:left="1440" w:header="187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95B" w:rsidRDefault="0028795B" w:rsidP="002C1C91">
      <w:r>
        <w:separator/>
      </w:r>
    </w:p>
  </w:endnote>
  <w:endnote w:type="continuationSeparator" w:id="0">
    <w:p w:rsidR="0028795B" w:rsidRDefault="0028795B" w:rsidP="002C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B91644-EB80-4112-A0C4-EE2CFFE40C6C}"/>
    <w:embedBold r:id="rId2" w:fontKey="{209F89CE-21CF-4EE4-AC31-375B04B470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3" w:fontKey="{5C953417-4A0E-4E88-9243-7D682EADE227}"/>
    <w:embedBold r:id="rId4" w:fontKey="{B2DCC277-A494-47D4-8E25-B0BB87349D2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2634F95-5FC3-469A-AB79-8651CFF20F45}"/>
  </w:font>
  <w:font w:name="AGA Rasheeq V.2 رشيق">
    <w:altName w:val="Arial"/>
    <w:panose1 w:val="02000506020000020003"/>
    <w:charset w:val="B2"/>
    <w:family w:val="auto"/>
    <w:pitch w:val="variable"/>
    <w:sig w:usb0="80002027" w:usb1="90000008" w:usb2="00000028" w:usb3="00000000" w:csb0="00000040" w:csb1="00000000"/>
    <w:embedRegular r:id="rId6" w:fontKey="{1DE6D72C-B30D-4FCD-8469-F0C3835CF876}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  <w:embedRegular r:id="rId7" w:fontKey="{A5B67CBA-537B-4FEE-89D6-0350B0061232}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8" w:fontKey="{C4C63CC9-B88C-4CC7-A947-F6068F269E34}"/>
    <w:embedBold r:id="rId9" w:fontKey="{27A1D89A-A8AC-404C-96FD-903401C7F0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884154E-80BE-4F2A-8282-23E7BDC70C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594" w:rsidRPr="005F2ABE" w:rsidRDefault="003A2250" w:rsidP="00341C3E">
    <w:pPr>
      <w:pStyle w:val="Footer"/>
      <w:rPr>
        <w:rtl/>
      </w:rPr>
    </w:pPr>
    <w:r w:rsidRPr="005F2ABE">
      <w:rPr>
        <w:rtl/>
      </w:rPr>
      <w:tab/>
    </w:r>
    <w:r w:rsidRPr="005F2ABE">
      <w:rPr>
        <w:rFonts w:hint="cs"/>
        <w:rtl/>
      </w:rPr>
      <w:t xml:space="preserve">صفحة </w:t>
    </w:r>
    <w:r w:rsidRPr="005F2ABE">
      <w:fldChar w:fldCharType="begin"/>
    </w:r>
    <w:r w:rsidRPr="005F2ABE">
      <w:instrText xml:space="preserve"> PAGE   \* MERGEFORMAT </w:instrText>
    </w:r>
    <w:r w:rsidRPr="005F2ABE">
      <w:fldChar w:fldCharType="separate"/>
    </w:r>
    <w:r w:rsidR="00525790">
      <w:rPr>
        <w:noProof/>
        <w:rtl/>
      </w:rPr>
      <w:t>2</w:t>
    </w:r>
    <w:r w:rsidRPr="005F2ABE">
      <w:fldChar w:fldCharType="end"/>
    </w:r>
    <w:r w:rsidRPr="005F2ABE">
      <w:rPr>
        <w:rFonts w:hint="cs"/>
        <w:rtl/>
      </w:rPr>
      <w:t xml:space="preserve"> من </w:t>
    </w:r>
    <w:r w:rsidR="00DE7569">
      <w:rPr>
        <w:noProof/>
      </w:rPr>
      <w:fldChar w:fldCharType="begin"/>
    </w:r>
    <w:r w:rsidR="00DE7569">
      <w:rPr>
        <w:noProof/>
      </w:rPr>
      <w:instrText xml:space="preserve"> NUMPAGES   \* MERGEFORMAT </w:instrText>
    </w:r>
    <w:r w:rsidR="00DE7569">
      <w:rPr>
        <w:noProof/>
      </w:rPr>
      <w:fldChar w:fldCharType="separate"/>
    </w:r>
    <w:r w:rsidR="00525790">
      <w:rPr>
        <w:noProof/>
        <w:rtl/>
      </w:rPr>
      <w:t>3</w:t>
    </w:r>
    <w:r w:rsidR="00DE7569">
      <w:rPr>
        <w:noProof/>
      </w:rPr>
      <w:fldChar w:fldCharType="end"/>
    </w:r>
    <w:r w:rsidR="005F2ABE" w:rsidRPr="005F2ABE">
      <w:rPr>
        <w:rtl/>
      </w:rPr>
      <w:tab/>
    </w:r>
  </w:p>
  <w:p w:rsidR="00FF31A8" w:rsidRDefault="00FF31A8" w:rsidP="005F2A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95B" w:rsidRDefault="0028795B" w:rsidP="002C1C91">
      <w:r>
        <w:separator/>
      </w:r>
    </w:p>
  </w:footnote>
  <w:footnote w:type="continuationSeparator" w:id="0">
    <w:p w:rsidR="0028795B" w:rsidRDefault="0028795B" w:rsidP="002C1C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10710" w:type="dxa"/>
      <w:tblInd w:w="-124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00"/>
      <w:gridCol w:w="4410"/>
      <w:gridCol w:w="3600"/>
    </w:tblGrid>
    <w:tr w:rsidR="00CE471E" w:rsidTr="00E16818">
      <w:tc>
        <w:tcPr>
          <w:tcW w:w="2700" w:type="dxa"/>
        </w:tcPr>
        <w:p w:rsidR="00566615" w:rsidRDefault="00566615" w:rsidP="002C1C91">
          <w:pPr>
            <w:pStyle w:val="Header"/>
            <w:rPr>
              <w:noProof/>
              <w:rtl/>
            </w:rPr>
          </w:pPr>
        </w:p>
        <w:p w:rsidR="00CE471E" w:rsidRDefault="00141C84" w:rsidP="002C1C91">
          <w:pPr>
            <w:pStyle w:val="Header"/>
            <w:rPr>
              <w:rtl/>
            </w:rPr>
          </w:pPr>
          <w:r>
            <w:rPr>
              <w:noProof/>
              <w:rtl/>
              <w:lang w:bidi="ar-SA"/>
            </w:rPr>
            <w:drawing>
              <wp:inline distT="0" distB="0" distL="0" distR="0" wp14:anchorId="432EF916" wp14:editId="7C169BE0">
                <wp:extent cx="1366319" cy="1190625"/>
                <wp:effectExtent l="0" t="0" r="5715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urch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931" cy="1199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0" w:type="dxa"/>
          <w:vAlign w:val="center"/>
        </w:tcPr>
        <w:p w:rsidR="00566615" w:rsidRDefault="00566615" w:rsidP="002C1C91">
          <w:pPr>
            <w:pStyle w:val="Header"/>
            <w:rPr>
              <w:rtl/>
            </w:rPr>
          </w:pPr>
        </w:p>
        <w:p w:rsidR="00CE471E" w:rsidRPr="00566615" w:rsidRDefault="00341C3E" w:rsidP="002C1C91">
          <w:pPr>
            <w:pStyle w:val="Header"/>
            <w:rPr>
              <w:rtl/>
            </w:rPr>
          </w:pPr>
          <w:r>
            <w:rPr>
              <w:noProof/>
              <w:rtl/>
              <w:lang w:bidi="ar-SA"/>
            </w:rPr>
            <w:drawing>
              <wp:inline distT="0" distB="0" distL="0" distR="0">
                <wp:extent cx="1123950" cy="11239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ahemy 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  <w:vAlign w:val="bottom"/>
        </w:tcPr>
        <w:p w:rsidR="00CE471E" w:rsidRPr="00341C3E" w:rsidRDefault="00341C3E" w:rsidP="00341C3E">
          <w:pPr>
            <w:jc w:val="center"/>
            <w:rPr>
              <w:rFonts w:cs="DecoType Thuluth"/>
              <w:rtl/>
            </w:rPr>
          </w:pPr>
          <w:r w:rsidRPr="00341C3E">
            <w:rPr>
              <w:rFonts w:cs="DecoType Thuluth" w:hint="cs"/>
              <w:rtl/>
            </w:rPr>
            <w:t>مسابقة عيد القيامة 2020م</w:t>
          </w:r>
        </w:p>
        <w:p w:rsidR="00341C3E" w:rsidRPr="00341C3E" w:rsidRDefault="00341C3E" w:rsidP="00341C3E">
          <w:pPr>
            <w:jc w:val="center"/>
            <w:rPr>
              <w:rFonts w:cs="DecoType Thuluth"/>
              <w:b/>
              <w:bCs/>
              <w:rtl/>
            </w:rPr>
          </w:pPr>
          <w:r w:rsidRPr="00341C3E">
            <w:rPr>
              <w:rFonts w:cs="DecoType Thuluth" w:hint="cs"/>
              <w:b/>
              <w:bCs/>
              <w:rtl/>
            </w:rPr>
            <w:t>"أسفار القديس يوحنا الحبيب"</w:t>
          </w:r>
        </w:p>
        <w:p w:rsidR="00341C3E" w:rsidRPr="002C1C91" w:rsidRDefault="00341C3E" w:rsidP="00B013D7">
          <w:pPr>
            <w:jc w:val="center"/>
            <w:rPr>
              <w:rtl/>
            </w:rPr>
          </w:pPr>
          <w:r w:rsidRPr="00341C3E">
            <w:rPr>
              <w:rFonts w:cs="DecoType Thuluth" w:hint="cs"/>
              <w:rtl/>
            </w:rPr>
            <w:t xml:space="preserve">الحلقة </w:t>
          </w:r>
          <w:r w:rsidR="00B013D7">
            <w:rPr>
              <w:rFonts w:cs="DecoType Thuluth" w:hint="cs"/>
              <w:rtl/>
            </w:rPr>
            <w:t>الثالثة</w:t>
          </w:r>
        </w:p>
      </w:tc>
    </w:tr>
  </w:tbl>
  <w:p w:rsidR="00CE471E" w:rsidRDefault="00CE471E" w:rsidP="002C1C91">
    <w:pPr>
      <w:pStyle w:val="Header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C3E"/>
    <w:rsid w:val="00044429"/>
    <w:rsid w:val="00050E99"/>
    <w:rsid w:val="000512AC"/>
    <w:rsid w:val="000655A5"/>
    <w:rsid w:val="000662CF"/>
    <w:rsid w:val="0008202B"/>
    <w:rsid w:val="00085DD0"/>
    <w:rsid w:val="000C43BF"/>
    <w:rsid w:val="000D1523"/>
    <w:rsid w:val="0010752E"/>
    <w:rsid w:val="00110D8C"/>
    <w:rsid w:val="00141C84"/>
    <w:rsid w:val="00161684"/>
    <w:rsid w:val="00175057"/>
    <w:rsid w:val="001B6E25"/>
    <w:rsid w:val="001C3EFC"/>
    <w:rsid w:val="001D7960"/>
    <w:rsid w:val="00234D8D"/>
    <w:rsid w:val="0024524C"/>
    <w:rsid w:val="00281036"/>
    <w:rsid w:val="0028795B"/>
    <w:rsid w:val="00290F87"/>
    <w:rsid w:val="002B71D4"/>
    <w:rsid w:val="002C1C91"/>
    <w:rsid w:val="002C3A89"/>
    <w:rsid w:val="002D7D77"/>
    <w:rsid w:val="002F313D"/>
    <w:rsid w:val="00341C3E"/>
    <w:rsid w:val="00342060"/>
    <w:rsid w:val="003452F3"/>
    <w:rsid w:val="003A2250"/>
    <w:rsid w:val="003A5F61"/>
    <w:rsid w:val="003C3814"/>
    <w:rsid w:val="003C76CC"/>
    <w:rsid w:val="003D1264"/>
    <w:rsid w:val="003E25AB"/>
    <w:rsid w:val="003E4BEF"/>
    <w:rsid w:val="003E5AC7"/>
    <w:rsid w:val="00426ADE"/>
    <w:rsid w:val="00433B28"/>
    <w:rsid w:val="004B3C04"/>
    <w:rsid w:val="004B7737"/>
    <w:rsid w:val="004E38CC"/>
    <w:rsid w:val="005056A8"/>
    <w:rsid w:val="00517D59"/>
    <w:rsid w:val="00525790"/>
    <w:rsid w:val="005315FF"/>
    <w:rsid w:val="005348F6"/>
    <w:rsid w:val="00540832"/>
    <w:rsid w:val="00566615"/>
    <w:rsid w:val="005A1413"/>
    <w:rsid w:val="005F2ABE"/>
    <w:rsid w:val="00620F07"/>
    <w:rsid w:val="006574DA"/>
    <w:rsid w:val="00671FB0"/>
    <w:rsid w:val="006D13DC"/>
    <w:rsid w:val="006F2DA0"/>
    <w:rsid w:val="00707A70"/>
    <w:rsid w:val="0071751D"/>
    <w:rsid w:val="00750B42"/>
    <w:rsid w:val="00757B1C"/>
    <w:rsid w:val="007A55A0"/>
    <w:rsid w:val="007A79FF"/>
    <w:rsid w:val="007D5BD4"/>
    <w:rsid w:val="007F32A7"/>
    <w:rsid w:val="00816529"/>
    <w:rsid w:val="00822ADC"/>
    <w:rsid w:val="008317EF"/>
    <w:rsid w:val="00834357"/>
    <w:rsid w:val="008A51C8"/>
    <w:rsid w:val="008C49D1"/>
    <w:rsid w:val="008C71BC"/>
    <w:rsid w:val="008F1733"/>
    <w:rsid w:val="00916EC9"/>
    <w:rsid w:val="0092652C"/>
    <w:rsid w:val="00933E4A"/>
    <w:rsid w:val="00936D12"/>
    <w:rsid w:val="00950EAF"/>
    <w:rsid w:val="009A0290"/>
    <w:rsid w:val="009A0AB6"/>
    <w:rsid w:val="009B3959"/>
    <w:rsid w:val="009B7177"/>
    <w:rsid w:val="009C4594"/>
    <w:rsid w:val="009D3526"/>
    <w:rsid w:val="00A52735"/>
    <w:rsid w:val="00A56273"/>
    <w:rsid w:val="00AC2FDA"/>
    <w:rsid w:val="00AD3BDC"/>
    <w:rsid w:val="00AE3DF8"/>
    <w:rsid w:val="00B013D7"/>
    <w:rsid w:val="00B11289"/>
    <w:rsid w:val="00B558B5"/>
    <w:rsid w:val="00B75FD7"/>
    <w:rsid w:val="00BA0739"/>
    <w:rsid w:val="00BA7477"/>
    <w:rsid w:val="00BE7E12"/>
    <w:rsid w:val="00C21704"/>
    <w:rsid w:val="00C307E9"/>
    <w:rsid w:val="00C3522B"/>
    <w:rsid w:val="00CB62A0"/>
    <w:rsid w:val="00CE471E"/>
    <w:rsid w:val="00CF1D24"/>
    <w:rsid w:val="00D13DF6"/>
    <w:rsid w:val="00D3436C"/>
    <w:rsid w:val="00D56135"/>
    <w:rsid w:val="00D81905"/>
    <w:rsid w:val="00D93ACD"/>
    <w:rsid w:val="00D94800"/>
    <w:rsid w:val="00DC3A1F"/>
    <w:rsid w:val="00DE7569"/>
    <w:rsid w:val="00E153FF"/>
    <w:rsid w:val="00E16818"/>
    <w:rsid w:val="00E22C9E"/>
    <w:rsid w:val="00E7062B"/>
    <w:rsid w:val="00E72172"/>
    <w:rsid w:val="00E85984"/>
    <w:rsid w:val="00E973D1"/>
    <w:rsid w:val="00EB7353"/>
    <w:rsid w:val="00F31983"/>
    <w:rsid w:val="00F7260E"/>
    <w:rsid w:val="00F777D7"/>
    <w:rsid w:val="00F90DCE"/>
    <w:rsid w:val="00FB0F4D"/>
    <w:rsid w:val="00FF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4826D1-C307-4EED-9D3D-9AE10A6E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C91"/>
    <w:pPr>
      <w:tabs>
        <w:tab w:val="center" w:pos="4680"/>
        <w:tab w:val="right" w:pos="9360"/>
      </w:tabs>
      <w:bidi/>
      <w:spacing w:after="0" w:line="240" w:lineRule="auto"/>
      <w:ind w:firstLine="238"/>
    </w:pPr>
    <w:rPr>
      <w:rFonts w:ascii="Arabic Typesetting" w:hAnsi="Arabic Typesetting" w:cs="Arabic Typesetting"/>
      <w:sz w:val="32"/>
      <w:szCs w:val="32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D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2DA0"/>
  </w:style>
  <w:style w:type="character" w:customStyle="1" w:styleId="HeaderChar">
    <w:name w:val="Header Char"/>
    <w:basedOn w:val="DefaultParagraphFont"/>
    <w:link w:val="Header"/>
    <w:uiPriority w:val="99"/>
    <w:rsid w:val="006F2DA0"/>
  </w:style>
  <w:style w:type="paragraph" w:styleId="Footer">
    <w:name w:val="footer"/>
    <w:basedOn w:val="Header"/>
    <w:link w:val="FooterChar"/>
    <w:uiPriority w:val="99"/>
    <w:unhideWhenUsed/>
    <w:rsid w:val="005F2ABE"/>
    <w:pPr>
      <w:pBdr>
        <w:top w:val="single" w:sz="4" w:space="1" w:color="auto"/>
      </w:pBdr>
      <w:tabs>
        <w:tab w:val="clear" w:pos="4680"/>
        <w:tab w:val="clear" w:pos="9360"/>
        <w:tab w:val="center" w:pos="4065"/>
        <w:tab w:val="right" w:pos="9027"/>
      </w:tabs>
      <w:ind w:firstLine="0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F2ABE"/>
    <w:rPr>
      <w:rFonts w:ascii="Arabic Typesetting" w:hAnsi="Arabic Typesetting" w:cs="Arabic Typesetting"/>
      <w:sz w:val="24"/>
      <w:szCs w:val="24"/>
      <w:lang w:bidi="ar-EG"/>
    </w:rPr>
  </w:style>
  <w:style w:type="table" w:styleId="TableGrid">
    <w:name w:val="Table Grid"/>
    <w:basedOn w:val="TableNormal"/>
    <w:uiPriority w:val="59"/>
    <w:rsid w:val="00CE4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A2250"/>
    <w:pPr>
      <w:contextualSpacing/>
      <w:jc w:val="center"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250"/>
    <w:rPr>
      <w:rFonts w:ascii="Arabic Typesetting" w:eastAsiaTheme="majorEastAsia" w:hAnsi="Arabic Typesetting" w:cs="Arabic Typesetting"/>
      <w:b/>
      <w:bCs/>
      <w:spacing w:val="-10"/>
      <w:kern w:val="28"/>
      <w:sz w:val="56"/>
      <w:szCs w:val="56"/>
      <w:lang w:bidi="ar-EG"/>
    </w:rPr>
  </w:style>
  <w:style w:type="character" w:styleId="PlaceholderText">
    <w:name w:val="Placeholder Text"/>
    <w:basedOn w:val="DefaultParagraphFont"/>
    <w:uiPriority w:val="99"/>
    <w:semiHidden/>
    <w:rsid w:val="003A22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7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5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4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6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23920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9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1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97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m.eg/imgres?imgurl=http://upload.wikimedia.org/wikipedia/commons/thumb/7/71/Coptic_cross.svg/2000px-Coptic_cross.svg.png&amp;imgrefurl=http://en.wikipedia.org/wiki/Coptic_cross&amp;h=2000&amp;w=2000&amp;tbnid=hEmSYo9KtgcuZM:&amp;zoom=1&amp;docid=Lzg2YHYnRF8qIM&amp;ei=hxW4VObtGcTZaoS-gNAI&amp;tbm=isch&amp;ved=0CCMQMygDMAM&amp;iact=rc&amp;uact=3&amp;dur=2624&amp;page=1&amp;start=0&amp;ndsp=20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a.mounir\Documents\Custom%20Office%20Templates\AvaRewase%20-%20Church%20Templates%20-%20A4%20with%20Long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A4646D718664C38B5B48906603AF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47081-C360-49D1-8947-C3754D54F524}"/>
      </w:docPartPr>
      <w:docPartBody>
        <w:p w:rsidR="0021641B" w:rsidRDefault="00D910EA">
          <w:pPr>
            <w:pStyle w:val="7A4646D718664C38B5B48906603AF6EA"/>
          </w:pPr>
          <w:r w:rsidRPr="008A2E28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Rasheeq V.2 رشيق">
    <w:altName w:val="Arial"/>
    <w:panose1 w:val="02000506020000020003"/>
    <w:charset w:val="B2"/>
    <w:family w:val="auto"/>
    <w:pitch w:val="variable"/>
    <w:sig w:usb0="80002027" w:usb1="90000008" w:usb2="00000028" w:usb3="00000000" w:csb0="00000040" w:csb1="00000000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EA"/>
    <w:rsid w:val="00057464"/>
    <w:rsid w:val="0021641B"/>
    <w:rsid w:val="005057CC"/>
    <w:rsid w:val="00581408"/>
    <w:rsid w:val="00D9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A4646D718664C38B5B48906603AF6EA">
    <w:name w:val="7A4646D718664C38B5B48906603AF6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BC7BD-23F4-408E-9B15-83DA797FE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AvaRewase - Church Templates - A4 with Long Logo</Template>
  <TotalTime>11</TotalTime>
  <Pages>3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أنجيل يوحنا – الأصحاح الأول</vt:lpstr>
    </vt:vector>
  </TitlesOfParts>
  <Company>كنيستا السيدة العذراء والأنبا بيشوي بالكاتدرائية المرقسية بالأنبا رويس بالعباسية</Company>
  <LinksUpToDate>false</LinksUpToDate>
  <CharactersWithSpaces>4122</CharactersWithSpaces>
  <SharedDoc>false</SharedDoc>
  <HyperlinkBase>www.avarewase.org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أنجيل يوحنا – الأصحاح الثالث</dc:title>
  <dc:subject/>
  <dc:creator>Fr. Mina Mounir</dc:creator>
  <cp:keywords>الأنبا رويس</cp:keywords>
  <dc:description/>
  <cp:lastModifiedBy>Fr. Mina Mounir</cp:lastModifiedBy>
  <cp:revision>6</cp:revision>
  <cp:lastPrinted>2020-04-21T17:19:00Z</cp:lastPrinted>
  <dcterms:created xsi:type="dcterms:W3CDTF">2020-04-21T19:11:00Z</dcterms:created>
  <dcterms:modified xsi:type="dcterms:W3CDTF">2020-04-22T07:05:00Z</dcterms:modified>
</cp:coreProperties>
</file>