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39B" w:rsidRDefault="000D539B" w:rsidP="00833A79">
      <w:pPr>
        <w:pStyle w:val="Title"/>
        <w:rPr>
          <w:rFonts w:ascii="Traditional Arabic" w:hAnsi="Traditional Arabic" w:cs="Traditional Arabic"/>
          <w:sz w:val="22"/>
          <w:szCs w:val="22"/>
          <w:rtl/>
        </w:rPr>
      </w:pPr>
    </w:p>
    <w:p w:rsidR="005F2ABE" w:rsidRDefault="005F2ABE" w:rsidP="00833A79">
      <w:pPr>
        <w:pStyle w:val="Title"/>
        <w:rPr>
          <w:rFonts w:ascii="Traditional Arabic" w:hAnsi="Traditional Arabic" w:cs="Traditional Arabic"/>
          <w:sz w:val="22"/>
          <w:szCs w:val="22"/>
          <w:rtl/>
        </w:rPr>
      </w:pPr>
      <w:r w:rsidRPr="005D63F5">
        <w:rPr>
          <w:rFonts w:ascii="Traditional Arabic" w:hAnsi="Traditional Arabic" w:cs="Traditional Arabic"/>
          <w:noProof/>
          <w:color w:val="0000FF"/>
          <w:sz w:val="32"/>
          <w:szCs w:val="32"/>
          <w:lang w:bidi="ar-SA"/>
        </w:rPr>
        <w:drawing>
          <wp:anchor distT="0" distB="0" distL="114300" distR="114300" simplePos="0" relativeHeight="251658240" behindDoc="0" locked="0" layoutInCell="1" allowOverlap="1" wp14:anchorId="30DD6D4A" wp14:editId="39B6727F">
            <wp:simplePos x="0" y="0"/>
            <wp:positionH relativeFrom="column">
              <wp:posOffset>2590800</wp:posOffset>
            </wp:positionH>
            <wp:positionV relativeFrom="paragraph">
              <wp:posOffset>16510</wp:posOffset>
            </wp:positionV>
            <wp:extent cx="786765" cy="771525"/>
            <wp:effectExtent l="0" t="0" r="0" b="9525"/>
            <wp:wrapSquare wrapText="bothSides"/>
            <wp:docPr id="22" name="Picture 22" descr="https://encrypted-tbn2.gstatic.com/images?q=tbn:ANd9GcSl6jdcYHQSBYufdhSAThvR6CMursPyzHz_8xDIiJo3NHPNbl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2.gstatic.com/images?q=tbn:ANd9GcSl6jdcYHQSBYufdhSAThvR6CMursPyzHz_8xDIiJo3NHPNbl27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E13AE">
        <w:rPr>
          <w:rFonts w:ascii="Traditional Arabic" w:hAnsi="Traditional Arabic" w:cs="Traditional Arabic"/>
          <w:sz w:val="22"/>
          <w:szCs w:val="22"/>
          <w:rtl/>
        </w:rPr>
        <w:br w:type="textWrapping" w:clear="all"/>
      </w:r>
    </w:p>
    <w:p w:rsidR="000D539B" w:rsidRDefault="000D539B" w:rsidP="000D539B">
      <w:pPr>
        <w:rPr>
          <w:rtl/>
        </w:rPr>
      </w:pPr>
    </w:p>
    <w:p w:rsidR="000D539B" w:rsidRDefault="000D539B" w:rsidP="000D539B">
      <w:pPr>
        <w:rPr>
          <w:rtl/>
        </w:rPr>
      </w:pPr>
    </w:p>
    <w:sdt>
      <w:sdtPr>
        <w:rPr>
          <w:rFonts w:ascii="Traditional Arabic" w:hAnsi="Traditional Arabic" w:cs="Traditional Arabic"/>
          <w:sz w:val="40"/>
          <w:szCs w:val="40"/>
          <w:rtl/>
        </w:rPr>
        <w:alias w:val="Title"/>
        <w:tag w:val=""/>
        <w:id w:val="-1638247478"/>
        <w:placeholder>
          <w:docPart w:val="7A4646D718664C38B5B48906603AF6EA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:rsidR="002D7D77" w:rsidRPr="00AA1E03" w:rsidRDefault="00615613" w:rsidP="00AE2FA9">
          <w:pPr>
            <w:pStyle w:val="Title"/>
            <w:tabs>
              <w:tab w:val="left" w:pos="1272"/>
              <w:tab w:val="left" w:pos="1964"/>
              <w:tab w:val="center" w:pos="4632"/>
            </w:tabs>
            <w:jc w:val="left"/>
            <w:rPr>
              <w:rFonts w:ascii="Traditional Arabic" w:hAnsi="Traditional Arabic" w:cs="Traditional Arabic"/>
              <w:sz w:val="40"/>
              <w:szCs w:val="40"/>
              <w:rtl/>
            </w:rPr>
          </w:pPr>
          <w:r w:rsidRPr="00AA1E03">
            <w:rPr>
              <w:rFonts w:ascii="Traditional Arabic" w:hAnsi="Traditional Arabic" w:cs="Traditional Arabic"/>
              <w:sz w:val="40"/>
              <w:szCs w:val="40"/>
              <w:rtl/>
            </w:rPr>
            <w:tab/>
          </w:r>
          <w:r w:rsidR="00AA1E03" w:rsidRPr="00AA1E03">
            <w:rPr>
              <w:rFonts w:ascii="Traditional Arabic" w:hAnsi="Traditional Arabic" w:cs="Traditional Arabic"/>
              <w:sz w:val="40"/>
              <w:szCs w:val="40"/>
              <w:rtl/>
            </w:rPr>
            <w:tab/>
          </w:r>
          <w:r w:rsidRPr="00AA1E03">
            <w:rPr>
              <w:rFonts w:ascii="Traditional Arabic" w:hAnsi="Traditional Arabic" w:cs="Traditional Arabic"/>
              <w:sz w:val="40"/>
              <w:szCs w:val="40"/>
              <w:rtl/>
            </w:rPr>
            <w:tab/>
          </w:r>
          <w:r w:rsidR="00AE2FA9">
            <w:rPr>
              <w:rFonts w:ascii="Traditional Arabic" w:hAnsi="Traditional Arabic" w:cs="Traditional Arabic" w:hint="cs"/>
              <w:sz w:val="40"/>
              <w:szCs w:val="40"/>
              <w:rtl/>
            </w:rPr>
            <w:t xml:space="preserve">سفر الرؤيا </w:t>
          </w:r>
          <w:r w:rsidR="000E13AE" w:rsidRPr="00AA1E03">
            <w:rPr>
              <w:rFonts w:ascii="Traditional Arabic" w:hAnsi="Traditional Arabic" w:cs="Traditional Arabic"/>
              <w:sz w:val="40"/>
              <w:szCs w:val="40"/>
              <w:rtl/>
            </w:rPr>
            <w:t xml:space="preserve"> –الاصحاص </w:t>
          </w:r>
          <w:r w:rsidR="00762126">
            <w:rPr>
              <w:rFonts w:ascii="Traditional Arabic" w:hAnsi="Traditional Arabic" w:cs="Traditional Arabic" w:hint="cs"/>
              <w:sz w:val="40"/>
              <w:szCs w:val="40"/>
              <w:rtl/>
            </w:rPr>
            <w:t xml:space="preserve">السابع </w:t>
          </w:r>
        </w:p>
      </w:sdtContent>
    </w:sdt>
    <w:p w:rsidR="00762126" w:rsidRPr="00762126" w:rsidRDefault="00762126" w:rsidP="00762126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center"/>
        <w:rPr>
          <w:rFonts w:ascii="Traditional Arabic" w:hAnsi="Traditional Arabic" w:cs="Traditional Arabic"/>
          <w:b/>
          <w:bCs/>
          <w:rtl/>
        </w:rPr>
      </w:pPr>
      <w:r w:rsidRPr="00762126">
        <w:rPr>
          <w:rFonts w:ascii="Traditional Arabic" w:hAnsi="Traditional Arabic" w:cs="Traditional Arabic"/>
          <w:b/>
          <w:bCs/>
          <w:rtl/>
        </w:rPr>
        <w:t>نصرة السمائيين</w:t>
      </w:r>
    </w:p>
    <w:p w:rsidR="00762126" w:rsidRPr="00762126" w:rsidRDefault="00762126" w:rsidP="00762126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>يقول نيافة الانبا موسي في تفسيره عن هذا الإصحاح</w:t>
      </w:r>
      <w:r w:rsidRPr="00762126">
        <w:rPr>
          <w:rFonts w:ascii="Traditional Arabic" w:hAnsi="Traditional Arabic" w:cs="Traditional Arabic"/>
          <w:b/>
          <w:bCs/>
          <w:sz w:val="28"/>
          <w:szCs w:val="28"/>
        </w:rPr>
        <w:t xml:space="preserve"> :</w:t>
      </w:r>
    </w:p>
    <w:p w:rsidR="00762126" w:rsidRPr="00762126" w:rsidRDefault="00762126" w:rsidP="00F06BD0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وتختم هذه الرؤيا </w:t>
      </w:r>
      <w:r w:rsidR="00F06BD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الثانية التي حكمت لنا 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F06BD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مشهدا من مشاهد الصراع 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F06BD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بين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F06BD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الكنيسة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F06BD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والعالم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F06BD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بمنظر سمائي 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F06BD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بهيج </w:t>
      </w:r>
      <w:r w:rsidRPr="00762126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،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762126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فيه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762126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نرى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762126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الكنيسة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762126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وقد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762126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انتصرت</w:t>
      </w:r>
      <w:r w:rsidRPr="00762126">
        <w:rPr>
          <w:rFonts w:ascii="Traditional Arabic" w:hAnsi="Traditional Arabic" w:cs="Traditional Arabic"/>
          <w:b/>
          <w:bCs/>
          <w:sz w:val="28"/>
          <w:szCs w:val="28"/>
        </w:rPr>
        <w:t>.</w:t>
      </w:r>
    </w:p>
    <w:p w:rsidR="00762126" w:rsidRPr="00762126" w:rsidRDefault="00762126" w:rsidP="00762126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  <w:u w:val="single"/>
          <w:rtl/>
        </w:rPr>
      </w:pPr>
      <w:r w:rsidRPr="00762126">
        <w:rPr>
          <w:rFonts w:ascii="Traditional Arabic" w:hAnsi="Traditional Arabic" w:cs="Traditional Arabic"/>
          <w:b/>
          <w:bCs/>
          <w:sz w:val="28"/>
          <w:szCs w:val="28"/>
          <w:u w:val="single"/>
        </w:rPr>
        <w:t xml:space="preserve">1- 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u w:val="single"/>
          <w:rtl/>
        </w:rPr>
        <w:t>كنيسة الع</w:t>
      </w:r>
      <w:r w:rsidRPr="00762126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ھ</w:t>
      </w:r>
      <w:r w:rsidRPr="00762126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د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u w:val="single"/>
          <w:rtl/>
        </w:rPr>
        <w:t xml:space="preserve"> </w:t>
      </w:r>
      <w:proofErr w:type="gramStart"/>
      <w:r w:rsidRPr="00762126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القديم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u w:val="single"/>
        </w:rPr>
        <w:t xml:space="preserve"> :</w:t>
      </w:r>
      <w:proofErr w:type="gramEnd"/>
      <w:r w:rsidRPr="00762126">
        <w:rPr>
          <w:rFonts w:ascii="Traditional Arabic" w:hAnsi="Traditional Arabic" w:cs="Traditional Arabic"/>
          <w:b/>
          <w:bCs/>
          <w:sz w:val="28"/>
          <w:szCs w:val="28"/>
          <w:u w:val="single"/>
        </w:rPr>
        <w:t xml:space="preserve"> </w:t>
      </w:r>
    </w:p>
    <w:p w:rsidR="00762126" w:rsidRPr="00762126" w:rsidRDefault="00762126" w:rsidP="00F06BD0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وفى هذه الفترة نرى الملائكة وهى تمسك كل شئ بقوة لضبط الكل، فلا </w:t>
      </w:r>
      <w:r w:rsidR="00F06BD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ريح 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F06BD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تهب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، </w:t>
      </w:r>
      <w:r w:rsidR="00F06BD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لقد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F06BD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انتهي 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F06BD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كل 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F06BD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شي</w:t>
      </w:r>
      <w:r w:rsidRPr="00762126">
        <w:rPr>
          <w:rFonts w:ascii="Traditional Arabic" w:hAnsi="Traditional Arabic" w:cs="Traditional Arabic"/>
          <w:b/>
          <w:bCs/>
          <w:sz w:val="28"/>
          <w:szCs w:val="28"/>
        </w:rPr>
        <w:t>.</w:t>
      </w:r>
    </w:p>
    <w:p w:rsidR="00762126" w:rsidRPr="00762126" w:rsidRDefault="00F06BD0" w:rsidP="00F06BD0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ثم يري يوحنا ملاكا قادما من المشرق 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،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ومعة ختم اللة الحي 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(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من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شمس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البر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ونادي علي الملائكة 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الاربعة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الذين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امروا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بان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يفسدو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الارض والبحر والنبات 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بالا يفعلو ذالك 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قبل ان يختم ختم عبيد اللة 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علي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جباهم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>.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والختم رمز الملكية 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،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والجبهة 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رمز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الفكر والارادة 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</w:rPr>
        <w:t>.</w:t>
      </w:r>
    </w:p>
    <w:p w:rsidR="00762126" w:rsidRPr="00762126" w:rsidRDefault="00F06BD0" w:rsidP="00720E28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انهم رمز البتولية القلبية 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،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وعدم التدنس بالعالم والفساد 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المستشري فية 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ورقم 12 رمز العبادة المتظمة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،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رقم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1000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رمز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الكثرة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اي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انة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رقم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رمزي يشير الي كل المفديين 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،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كالمختومين 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علي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جباههم 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،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اي 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الممتعين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بعمل الروح القدس ونلاحظ 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انة اختار الاسباط الاتية 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>: "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يهوذا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-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روابين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-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جاد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-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اشير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-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نفتالي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-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منسي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-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شمعون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-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لاوي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-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يساكر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-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زبولون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-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يوسف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720E28">
        <w:rPr>
          <w:rFonts w:ascii="Traditional Arabic" w:hAnsi="Traditional Arabic" w:cs="Traditional Arabic"/>
          <w:b/>
          <w:bCs/>
          <w:sz w:val="28"/>
          <w:szCs w:val="28"/>
          <w:rtl/>
        </w:rPr>
        <w:t>–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بنيامين 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</w:rPr>
        <w:t>"</w:t>
      </w:r>
    </w:p>
    <w:p w:rsidR="00762126" w:rsidRPr="00762126" w:rsidRDefault="00762126" w:rsidP="00762126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>وهنا نورد هذه الملاحظات</w:t>
      </w:r>
      <w:r w:rsidRPr="00762126">
        <w:rPr>
          <w:rFonts w:ascii="Traditional Arabic" w:hAnsi="Traditional Arabic" w:cs="Traditional Arabic"/>
          <w:b/>
          <w:bCs/>
          <w:sz w:val="28"/>
          <w:szCs w:val="28"/>
        </w:rPr>
        <w:t xml:space="preserve"> :</w:t>
      </w:r>
    </w:p>
    <w:p w:rsidR="00762126" w:rsidRPr="00762126" w:rsidRDefault="00762126" w:rsidP="00762126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>أورد يهوذا قبل رأوبين لأن منه جاء المسيح، حسب الجسد</w:t>
      </w:r>
      <w:r w:rsidRPr="00762126">
        <w:rPr>
          <w:rFonts w:ascii="Traditional Arabic" w:hAnsi="Traditional Arabic" w:cs="Traditional Arabic"/>
          <w:b/>
          <w:bCs/>
          <w:sz w:val="28"/>
          <w:szCs w:val="28"/>
        </w:rPr>
        <w:t>.</w:t>
      </w:r>
    </w:p>
    <w:p w:rsidR="00762126" w:rsidRPr="00762126" w:rsidRDefault="00762126" w:rsidP="00762126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lastRenderedPageBreak/>
        <w:t>حذف اسم دان لأنهم عبدوا الأوثان قض ١٨ : ٢٠</w:t>
      </w:r>
    </w:p>
    <w:p w:rsidR="00762126" w:rsidRPr="00762126" w:rsidRDefault="00762126" w:rsidP="00720E28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762126">
        <w:rPr>
          <w:rFonts w:ascii="Traditional Arabic" w:hAnsi="Traditional Arabic" w:cs="Traditional Arabic"/>
          <w:b/>
          <w:bCs/>
          <w:sz w:val="28"/>
          <w:szCs w:val="28"/>
        </w:rPr>
        <w:t xml:space="preserve">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ولكي 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يكمل رققم 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12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رمز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العبادة 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المنتظمة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يورد اسم منسي 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رغم انة جاء ضمن </w:t>
      </w:r>
    </w:p>
    <w:p w:rsidR="00762126" w:rsidRDefault="00720E28" w:rsidP="00720E28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يوسف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،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لكن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كلمة يوسف معناها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"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يزيد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"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اي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انة يستحق ان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يكون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اكثر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من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سبط </w:t>
      </w:r>
    </w:p>
    <w:p w:rsidR="00762126" w:rsidRDefault="00762126" w:rsidP="00762126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/>
          <w:b/>
          <w:bCs/>
          <w:noProof/>
          <w:sz w:val="28"/>
          <w:szCs w:val="28"/>
          <w:rtl/>
          <w:lang w:bidi="ar-SA"/>
        </w:rPr>
        <w:drawing>
          <wp:inline distT="0" distB="0" distL="0" distR="0">
            <wp:extent cx="3148965" cy="1771402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860" cy="177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126" w:rsidRPr="00762126" w:rsidRDefault="00762126" w:rsidP="00720E28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</w:rPr>
      </w:pP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  <w:lang w:bidi="ar-SA"/>
        </w:rPr>
        <w:t xml:space="preserve">رَأَيْتُ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SA"/>
        </w:rPr>
        <w:t>ملاكا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  <w:lang w:bidi="ar-SA"/>
        </w:rPr>
        <w:t xml:space="preserve"> آخَرَ طَالِعًا مِنْ مَشْرِقِ الشَّمْسِ مَعَهُ خَتْمُ اللهِ الْحَيِّ، فَنَادَى بِصَوْتٍ عَظِيمٍ إِلَى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SA"/>
        </w:rPr>
        <w:t xml:space="preserve">الملائكة 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  <w:lang w:bidi="ar-SA"/>
        </w:rPr>
        <w:t xml:space="preserve">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SA"/>
        </w:rPr>
        <w:t>الاربعة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  <w:lang w:bidi="ar-SA"/>
        </w:rPr>
        <w:t xml:space="preserve">، الَّذِينَ أُعْطُوا أَنْ يَضُرُّوا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SA"/>
        </w:rPr>
        <w:t>الارض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  <w:lang w:bidi="ar-SA"/>
        </w:rPr>
        <w:t xml:space="preserve"> وَالْبَحْرَ، 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vertAlign w:val="superscript"/>
          <w:rtl/>
          <w:lang w:bidi="ar-SA"/>
        </w:rPr>
        <w:t>3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  <w:lang w:bidi="ar-SA"/>
        </w:rPr>
        <w:t xml:space="preserve">قَائِلاً:«لاَ تَضُرُّوا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SA"/>
        </w:rPr>
        <w:t xml:space="preserve">الارض 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  <w:lang w:bidi="ar-SA"/>
        </w:rPr>
        <w:t xml:space="preserve"> وَلاَ الْبَحْرَ وَلاَ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SA"/>
        </w:rPr>
        <w:t xml:space="preserve">الاشجار 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  <w:lang w:bidi="ar-SA"/>
        </w:rPr>
        <w:t>، حَتَّى نَخْتِمَ عَبِيدَ إِلهِنَا عَلَى جِبَاهِهِمْ»</w:t>
      </w:r>
    </w:p>
    <w:p w:rsidR="00762126" w:rsidRDefault="00762126" w:rsidP="00762126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/>
          <w:b/>
          <w:bCs/>
          <w:noProof/>
          <w:sz w:val="28"/>
          <w:szCs w:val="28"/>
          <w:rtl/>
          <w:lang w:bidi="ar-SA"/>
        </w:rPr>
        <w:drawing>
          <wp:inline distT="0" distB="0" distL="0" distR="0">
            <wp:extent cx="3179445" cy="1788548"/>
            <wp:effectExtent l="0" t="0" r="190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740" cy="179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3EF" w:rsidRPr="00762126" w:rsidRDefault="00113AA8" w:rsidP="00762126">
      <w:pPr>
        <w:numPr>
          <w:ilvl w:val="0"/>
          <w:numId w:val="2"/>
        </w:num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jc w:val="center"/>
        <w:rPr>
          <w:rFonts w:ascii="Traditional Arabic" w:hAnsi="Traditional Arabic" w:cs="Traditional Arabic"/>
          <w:b/>
          <w:bCs/>
          <w:sz w:val="28"/>
          <w:szCs w:val="28"/>
        </w:rPr>
      </w:pP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  <w:lang w:bidi="ar-SA"/>
        </w:rPr>
        <w:t>وَسَمِعْتُ عَدَدَ الْمَخْتُومِينَ مِئَةً وَأَرْبَعَةً وَأَرْبَعِينَ أَلْفًا، مَخْتُومِينَ مِنْ كُلِّ سِبْطٍ مِنْ بَنِي إِسْرَائِيلَ</w:t>
      </w:r>
    </w:p>
    <w:p w:rsidR="00762126" w:rsidRDefault="00762126" w:rsidP="00762126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762126" w:rsidRDefault="00762126" w:rsidP="00762126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762126" w:rsidRDefault="00762126" w:rsidP="00762126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762126" w:rsidRDefault="00762126" w:rsidP="00762126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DD7DC5" w:rsidRDefault="00DD7DC5" w:rsidP="00DD7DC5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DD7DC5" w:rsidRDefault="00DD7DC5" w:rsidP="00DD7DC5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720E28" w:rsidRPr="00762126" w:rsidRDefault="00720E28" w:rsidP="00720E28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762126" w:rsidRPr="00762126" w:rsidRDefault="00762126" w:rsidP="00762126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  <w:u w:val="single"/>
          <w:rtl/>
        </w:rPr>
      </w:pPr>
      <w:r w:rsidRPr="00762126">
        <w:rPr>
          <w:rFonts w:ascii="Traditional Arabic" w:hAnsi="Traditional Arabic" w:cs="Traditional Arabic"/>
          <w:b/>
          <w:bCs/>
          <w:sz w:val="28"/>
          <w:szCs w:val="28"/>
          <w:u w:val="single"/>
          <w:rtl/>
        </w:rPr>
        <w:t>كنيسة الع</w:t>
      </w:r>
      <w:r w:rsidRPr="00762126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ھ</w:t>
      </w:r>
      <w:r w:rsidRPr="00762126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د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u w:val="single"/>
          <w:rtl/>
        </w:rPr>
        <w:t xml:space="preserve"> </w:t>
      </w:r>
      <w:r w:rsidRPr="00762126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الجديد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u w:val="single"/>
        </w:rPr>
        <w:t xml:space="preserve"> :</w:t>
      </w:r>
    </w:p>
    <w:p w:rsidR="00762126" w:rsidRPr="00762126" w:rsidRDefault="00762126" w:rsidP="00720E28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ثم رأي يوحنا جمعا كثيرا لم يستطع أحـد أن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يعدة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من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كل 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الامم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والقبائل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والشعوب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والالسنة</w:t>
      </w:r>
      <w:r w:rsidRPr="00762126">
        <w:rPr>
          <w:rFonts w:ascii="Traditional Arabic" w:hAnsi="Traditional Arabic" w:cs="Traditional Arabic"/>
          <w:b/>
          <w:bCs/>
          <w:sz w:val="28"/>
          <w:szCs w:val="28"/>
        </w:rPr>
        <w:t>..</w:t>
      </w:r>
    </w:p>
    <w:p w:rsidR="00762126" w:rsidRPr="00762126" w:rsidRDefault="00762126" w:rsidP="00720E28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إنهـا كنيسة العهد الجديد حيث فيض النعمة وعطية البر تخلص كل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العالم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من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كل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شعب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وجنس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،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وليست 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كعطية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العهد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القديم المحددة برقم وجنس معين 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.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وطبعا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لم يستطيع يوحنا 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ولا غيرة ان يحصي العدد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،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لكن اللة حتما يعرف بالتحديد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"لا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تخف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720E2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لاني فديتك دعوتك باسمي انت لي 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>" اش1:43</w:t>
      </w:r>
    </w:p>
    <w:p w:rsidR="00762126" w:rsidRPr="00762126" w:rsidRDefault="00720E28" w:rsidP="00720E28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سمات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المنتصرين 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</w:rPr>
        <w:t xml:space="preserve"> :</w:t>
      </w:r>
    </w:p>
    <w:p w:rsidR="00762126" w:rsidRPr="00762126" w:rsidRDefault="00762126" w:rsidP="00762126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>واقفون : رمز النصر والثبات</w:t>
      </w:r>
      <w:r w:rsidRPr="00762126">
        <w:rPr>
          <w:rFonts w:ascii="Traditional Arabic" w:hAnsi="Traditional Arabic" w:cs="Traditional Arabic"/>
          <w:b/>
          <w:bCs/>
          <w:sz w:val="28"/>
          <w:szCs w:val="28"/>
        </w:rPr>
        <w:t>.</w:t>
      </w:r>
    </w:p>
    <w:p w:rsidR="00762126" w:rsidRPr="00762126" w:rsidRDefault="00762126" w:rsidP="00762126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>أمام العرش : رمز المجد والتواجد فى حضرة االله</w:t>
      </w:r>
      <w:r w:rsidRPr="00762126">
        <w:rPr>
          <w:rFonts w:ascii="Traditional Arabic" w:hAnsi="Traditional Arabic" w:cs="Traditional Arabic"/>
          <w:b/>
          <w:bCs/>
          <w:sz w:val="28"/>
          <w:szCs w:val="28"/>
        </w:rPr>
        <w:t>.</w:t>
      </w:r>
    </w:p>
    <w:p w:rsidR="00762126" w:rsidRPr="00762126" w:rsidRDefault="00762126" w:rsidP="00762126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>متسربلين بثياب بيض : رمز النقاوة والوقار</w:t>
      </w:r>
      <w:r w:rsidRPr="00762126">
        <w:rPr>
          <w:rFonts w:ascii="Traditional Arabic" w:hAnsi="Traditional Arabic" w:cs="Traditional Arabic"/>
          <w:b/>
          <w:bCs/>
          <w:sz w:val="28"/>
          <w:szCs w:val="28"/>
        </w:rPr>
        <w:t>.</w:t>
      </w:r>
    </w:p>
    <w:p w:rsidR="00762126" w:rsidRPr="00762126" w:rsidRDefault="00762126" w:rsidP="00762126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762126">
        <w:rPr>
          <w:rFonts w:ascii="Traditional Arabic" w:hAnsi="Traditional Arabic" w:cs="Traditional Arabic"/>
          <w:b/>
          <w:bCs/>
          <w:sz w:val="28"/>
          <w:szCs w:val="28"/>
        </w:rPr>
        <w:t xml:space="preserve"> 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>فى أيديهم سعف النخل : رمز النصرة والسلام والفرح</w:t>
      </w:r>
      <w:r w:rsidRPr="00762126">
        <w:rPr>
          <w:rFonts w:ascii="Traditional Arabic" w:hAnsi="Traditional Arabic" w:cs="Traditional Arabic"/>
          <w:b/>
          <w:bCs/>
          <w:sz w:val="28"/>
          <w:szCs w:val="28"/>
        </w:rPr>
        <w:t>.</w:t>
      </w:r>
    </w:p>
    <w:p w:rsidR="00762126" w:rsidRPr="00762126" w:rsidRDefault="00762126" w:rsidP="004C3710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762126">
        <w:rPr>
          <w:rFonts w:ascii="Traditional Arabic" w:hAnsi="Traditional Arabic" w:cs="Traditional Arabic"/>
          <w:b/>
          <w:bCs/>
          <w:sz w:val="28"/>
          <w:szCs w:val="28"/>
        </w:rPr>
        <w:t xml:space="preserve">  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يصرخون بصوت عظـيم : </w:t>
      </w:r>
      <w:r w:rsidR="004C371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رمز الترنيم العظيم وتسبيح اللة 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"</w:t>
      </w:r>
      <w:r w:rsidR="004C371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الخلاص لالهنا الجالس</w:t>
      </w:r>
    </w:p>
    <w:p w:rsidR="00762126" w:rsidRPr="00762126" w:rsidRDefault="004C3710" w:rsidP="00762126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علي العرش 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</w:rPr>
        <w:t>"</w:t>
      </w:r>
    </w:p>
    <w:p w:rsidR="00762126" w:rsidRPr="00762126" w:rsidRDefault="00762126" w:rsidP="004C3710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وهنا استجاب سكان السماء لترنيم البشر الظافرين. </w:t>
      </w:r>
      <w:r w:rsidR="004C371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فسبحو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4C371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معهم للجالس علي العرش في سجود </w:t>
      </w:r>
    </w:p>
    <w:p w:rsidR="00762126" w:rsidRPr="00762126" w:rsidRDefault="004C3710" w:rsidP="004C3710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خاشع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في البركة والمجد والحكمة 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والشكر والكرامة والقدرة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لالهنا الي ابد الابدين امي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>ن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</w:rPr>
        <w:t>.</w:t>
      </w:r>
    </w:p>
    <w:p w:rsidR="00762126" w:rsidRPr="00762126" w:rsidRDefault="00762126" w:rsidP="004C3710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762126">
        <w:rPr>
          <w:rFonts w:ascii="Traditional Arabic" w:hAnsi="Traditional Arabic" w:cs="Traditional Arabic"/>
          <w:b/>
          <w:bCs/>
          <w:sz w:val="28"/>
          <w:szCs w:val="28"/>
        </w:rPr>
        <w:t>"</w:t>
      </w:r>
      <w:r w:rsidR="004C371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هولاء المتسربلين بالثياب البيضاء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، </w:t>
      </w:r>
      <w:r w:rsidR="004C371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من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4C371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هم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؟ </w:t>
      </w:r>
      <w:r w:rsidR="004C371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زمن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4C371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اين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4C371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اتو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>؟</w:t>
      </w:r>
      <w:r w:rsidRPr="00762126">
        <w:rPr>
          <w:rFonts w:ascii="Times New Roman" w:hAnsi="Times New Roman" w:cs="Times New Roman"/>
          <w:b/>
          <w:bCs/>
          <w:sz w:val="28"/>
          <w:szCs w:val="28"/>
        </w:rPr>
        <w:t>￼</w:t>
      </w:r>
    </w:p>
    <w:p w:rsidR="00762126" w:rsidRPr="00762126" w:rsidRDefault="00762126" w:rsidP="004C3710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lastRenderedPageBreak/>
        <w:t>فأجابه يوحنا فى أتضاع ولهفة : "يا سيد أنت تعلم" فقال لـه : "</w:t>
      </w:r>
      <w:r w:rsidR="004C371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هولاء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4C371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هم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4C371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الذين</w:t>
      </w:r>
      <w:r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="004C371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اتو من الضيقة </w:t>
      </w:r>
    </w:p>
    <w:p w:rsidR="00762126" w:rsidRPr="00762126" w:rsidRDefault="004C3710" w:rsidP="004C3710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العظيمة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>" )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الارض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وما فيها من لعنة وتعب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واضظهاد زطحن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(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وقد غسلو ثيابهم وبيضوها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في دم المسيح الفادي 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وهم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لذالك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امام عرش اللة يخدمونة 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تهارا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وليلا 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،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اي باستمرار بحيث لا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</w:rPr>
        <w:t xml:space="preserve"> </w:t>
      </w:r>
    </w:p>
    <w:p w:rsidR="00762126" w:rsidRPr="00762126" w:rsidRDefault="004C3710" w:rsidP="004C3710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ليل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هناك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(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والرب يحل فوقهم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)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اي يظلل عليهم بحنانة 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ومجدة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(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يشبعهم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)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فقد استراحو الي الابد من الجوع 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الي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المطلق 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الذي يقض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مضجع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الجنس البشري 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فلا يشبعة سوي اللة 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(،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ويحميهم من شمس التجارب وحرها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،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ويرعاهم ويريهم 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من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ماء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الحياة الابدية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،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ويمسح دموعهم 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في تعزية سماوية </w:t>
      </w:r>
      <w:r w:rsidR="00762126" w:rsidRPr="00762126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تنسيهم كل اوجاع الارض</w:t>
      </w:r>
    </w:p>
    <w:p w:rsidR="008579E5" w:rsidRDefault="00762126" w:rsidP="00762126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i/>
          <w:iCs/>
          <w:sz w:val="28"/>
          <w:szCs w:val="28"/>
          <w:u w:val="single"/>
          <w:rtl/>
        </w:rPr>
      </w:pPr>
      <w:r w:rsidRPr="00762126">
        <w:rPr>
          <w:rFonts w:ascii="Traditional Arabic" w:hAnsi="Traditional Arabic" w:cs="Traditional Arabic"/>
          <w:b/>
          <w:bCs/>
          <w:i/>
          <w:iCs/>
          <w:sz w:val="28"/>
          <w:szCs w:val="28"/>
          <w:u w:val="single"/>
        </w:rPr>
        <w:t>.</w:t>
      </w:r>
    </w:p>
    <w:p w:rsidR="00762126" w:rsidRDefault="00762126" w:rsidP="00762126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i/>
          <w:iCs/>
          <w:sz w:val="28"/>
          <w:szCs w:val="28"/>
          <w:u w:val="single"/>
        </w:rPr>
      </w:pPr>
      <w:r>
        <w:rPr>
          <w:rFonts w:ascii="Traditional Arabic" w:hAnsi="Traditional Arabic" w:cs="Traditional Arabic"/>
          <w:b/>
          <w:bCs/>
          <w:i/>
          <w:iCs/>
          <w:noProof/>
          <w:sz w:val="28"/>
          <w:szCs w:val="28"/>
          <w:u w:val="single"/>
          <w:lang w:bidi="ar-SA"/>
        </w:rPr>
        <w:drawing>
          <wp:inline distT="0" distB="0" distL="0" distR="0">
            <wp:extent cx="5732145" cy="322834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E92" w:rsidRDefault="008B23AB" w:rsidP="00CB5B37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i/>
          <w:iCs/>
          <w:sz w:val="28"/>
          <w:szCs w:val="28"/>
          <w:u w:val="single"/>
          <w:rtl/>
        </w:rPr>
      </w:pPr>
      <w:r w:rsidRPr="008B23AB">
        <w:rPr>
          <w:rFonts w:ascii="Traditional Arabic" w:hAnsi="Traditional Arabic" w:cs="Traditional Arabic"/>
          <w:b/>
          <w:bCs/>
          <w:i/>
          <w:iCs/>
          <w:sz w:val="28"/>
          <w:szCs w:val="28"/>
          <w:u w:val="single"/>
          <w:vertAlign w:val="superscript"/>
          <w:rtl/>
        </w:rPr>
        <w:t>11</w:t>
      </w:r>
      <w:r w:rsidRPr="008B23AB">
        <w:rPr>
          <w:rFonts w:ascii="Traditional Arabic" w:hAnsi="Traditional Arabic" w:cs="Traditional Arabic"/>
          <w:b/>
          <w:bCs/>
          <w:i/>
          <w:iCs/>
          <w:sz w:val="28"/>
          <w:szCs w:val="28"/>
          <w:u w:val="single"/>
          <w:rtl/>
        </w:rPr>
        <w:t xml:space="preserve">وَجَمِيعُ </w:t>
      </w:r>
      <w:r w:rsidR="00CB5B37">
        <w:rPr>
          <w:rFonts w:ascii="Traditional Arabic" w:hAnsi="Traditional Arabic" w:cs="Traditional Arabic" w:hint="cs"/>
          <w:b/>
          <w:bCs/>
          <w:i/>
          <w:iCs/>
          <w:sz w:val="28"/>
          <w:szCs w:val="28"/>
          <w:u w:val="single"/>
          <w:rtl/>
        </w:rPr>
        <w:t xml:space="preserve">الملائكة </w:t>
      </w:r>
      <w:r w:rsidRPr="008B23AB">
        <w:rPr>
          <w:rFonts w:ascii="Traditional Arabic" w:hAnsi="Traditional Arabic" w:cs="Traditional Arabic"/>
          <w:b/>
          <w:bCs/>
          <w:i/>
          <w:iCs/>
          <w:sz w:val="28"/>
          <w:szCs w:val="28"/>
          <w:u w:val="single"/>
          <w:rtl/>
        </w:rPr>
        <w:t xml:space="preserve"> كَانُوا وَاقِفِينَ حَوْلَ الْعَرْشِ، وَالشُّيُوخِ وَالْحَيَوَانَاتِ </w:t>
      </w:r>
      <w:r w:rsidR="00CB5B37">
        <w:rPr>
          <w:rFonts w:ascii="Traditional Arabic" w:hAnsi="Traditional Arabic" w:cs="Traditional Arabic" w:hint="cs"/>
          <w:b/>
          <w:bCs/>
          <w:i/>
          <w:iCs/>
          <w:sz w:val="28"/>
          <w:szCs w:val="28"/>
          <w:u w:val="single"/>
          <w:rtl/>
        </w:rPr>
        <w:t xml:space="preserve">الاربعة </w:t>
      </w:r>
      <w:r w:rsidRPr="008B23AB">
        <w:rPr>
          <w:rFonts w:ascii="Traditional Arabic" w:hAnsi="Traditional Arabic" w:cs="Traditional Arabic"/>
          <w:b/>
          <w:bCs/>
          <w:i/>
          <w:iCs/>
          <w:sz w:val="28"/>
          <w:szCs w:val="28"/>
          <w:u w:val="single"/>
          <w:rtl/>
        </w:rPr>
        <w:t xml:space="preserve">، وَخَرُّوا أَمَامَ الْعَرْشِ عَلَى وُجُوهِهِمْ وَسَجَدُوا </w:t>
      </w:r>
      <w:r w:rsidR="00CB5B37">
        <w:rPr>
          <w:rFonts w:ascii="Traditional Arabic" w:hAnsi="Traditional Arabic" w:cs="Traditional Arabic" w:hint="cs"/>
          <w:b/>
          <w:bCs/>
          <w:i/>
          <w:iCs/>
          <w:sz w:val="28"/>
          <w:szCs w:val="28"/>
          <w:u w:val="single"/>
          <w:rtl/>
        </w:rPr>
        <w:t xml:space="preserve">للة </w:t>
      </w:r>
      <w:r w:rsidRPr="008B23AB">
        <w:rPr>
          <w:rFonts w:ascii="Traditional Arabic" w:hAnsi="Traditional Arabic" w:cs="Traditional Arabic"/>
          <w:b/>
          <w:bCs/>
          <w:i/>
          <w:iCs/>
          <w:sz w:val="28"/>
          <w:szCs w:val="28"/>
          <w:u w:val="single"/>
          <w:rtl/>
        </w:rPr>
        <w:t xml:space="preserve"> </w:t>
      </w:r>
      <w:r w:rsidRPr="008B23AB">
        <w:rPr>
          <w:rFonts w:ascii="Traditional Arabic" w:hAnsi="Traditional Arabic" w:cs="Traditional Arabic"/>
          <w:b/>
          <w:bCs/>
          <w:i/>
          <w:iCs/>
          <w:sz w:val="28"/>
          <w:szCs w:val="28"/>
          <w:u w:val="single"/>
          <w:vertAlign w:val="superscript"/>
          <w:rtl/>
        </w:rPr>
        <w:t>12</w:t>
      </w:r>
      <w:r w:rsidRPr="008B23AB">
        <w:rPr>
          <w:rFonts w:ascii="Traditional Arabic" w:hAnsi="Traditional Arabic" w:cs="Traditional Arabic"/>
          <w:b/>
          <w:bCs/>
          <w:i/>
          <w:iCs/>
          <w:sz w:val="28"/>
          <w:szCs w:val="28"/>
          <w:u w:val="single"/>
          <w:rtl/>
        </w:rPr>
        <w:t xml:space="preserve">قَائِلِينَ:«آمِينَ! الْبَرَكَةُ وَالْمَجْدُ وَالْحِكْمَةُ وَالشُّكْرُ وَالْكَرَامَةُ وَالْقُدْرَةُ وَالْقُوَّةُ </w:t>
      </w:r>
      <w:r w:rsidR="00CB5B37">
        <w:rPr>
          <w:rFonts w:ascii="Traditional Arabic" w:hAnsi="Traditional Arabic" w:cs="Traditional Arabic" w:hint="cs"/>
          <w:b/>
          <w:bCs/>
          <w:i/>
          <w:iCs/>
          <w:sz w:val="28"/>
          <w:szCs w:val="28"/>
          <w:u w:val="single"/>
          <w:rtl/>
        </w:rPr>
        <w:t>لالهنا</w:t>
      </w:r>
      <w:r w:rsidRPr="008B23AB">
        <w:rPr>
          <w:rFonts w:ascii="Traditional Arabic" w:hAnsi="Traditional Arabic" w:cs="Traditional Arabic"/>
          <w:b/>
          <w:bCs/>
          <w:i/>
          <w:iCs/>
          <w:sz w:val="28"/>
          <w:szCs w:val="28"/>
          <w:u w:val="single"/>
          <w:rtl/>
        </w:rPr>
        <w:t xml:space="preserve"> إِلَى أَبَدِ الآبِدِينَ. آمِينَ</w:t>
      </w:r>
    </w:p>
    <w:p w:rsidR="00811AE3" w:rsidRDefault="00811AE3" w:rsidP="00811AE3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i/>
          <w:iCs/>
          <w:sz w:val="28"/>
          <w:szCs w:val="28"/>
          <w:u w:val="single"/>
          <w:rtl/>
        </w:rPr>
      </w:pPr>
    </w:p>
    <w:p w:rsidR="00762126" w:rsidRDefault="00762126" w:rsidP="00762126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i/>
          <w:iCs/>
          <w:sz w:val="28"/>
          <w:szCs w:val="28"/>
          <w:u w:val="single"/>
          <w:rtl/>
        </w:rPr>
      </w:pPr>
    </w:p>
    <w:p w:rsidR="00762126" w:rsidRDefault="00762126" w:rsidP="00762126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i/>
          <w:iCs/>
          <w:sz w:val="28"/>
          <w:szCs w:val="28"/>
          <w:u w:val="single"/>
          <w:rtl/>
        </w:rPr>
      </w:pPr>
    </w:p>
    <w:p w:rsidR="00762126" w:rsidRDefault="00762126" w:rsidP="00762126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i/>
          <w:iCs/>
          <w:sz w:val="28"/>
          <w:szCs w:val="28"/>
          <w:u w:val="single"/>
          <w:rtl/>
        </w:rPr>
      </w:pPr>
    </w:p>
    <w:p w:rsidR="00762126" w:rsidRDefault="00762126" w:rsidP="00762126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i/>
          <w:iCs/>
          <w:sz w:val="28"/>
          <w:szCs w:val="28"/>
          <w:u w:val="single"/>
          <w:rtl/>
        </w:rPr>
      </w:pPr>
    </w:p>
    <w:p w:rsidR="00762126" w:rsidRDefault="00762126" w:rsidP="00762126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i/>
          <w:iCs/>
          <w:sz w:val="28"/>
          <w:szCs w:val="28"/>
          <w:u w:val="single"/>
          <w:rtl/>
        </w:rPr>
      </w:pPr>
    </w:p>
    <w:p w:rsidR="00811AE3" w:rsidRDefault="00811AE3" w:rsidP="00811AE3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i/>
          <w:iCs/>
          <w:sz w:val="28"/>
          <w:szCs w:val="28"/>
          <w:u w:val="single"/>
          <w:rtl/>
        </w:rPr>
      </w:pPr>
    </w:p>
    <w:p w:rsidR="00DD7DC5" w:rsidRDefault="00DD7DC5" w:rsidP="00DD7DC5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i/>
          <w:iCs/>
          <w:sz w:val="28"/>
          <w:szCs w:val="28"/>
          <w:u w:val="single"/>
          <w:rtl/>
        </w:rPr>
      </w:pPr>
    </w:p>
    <w:p w:rsidR="00DD7DC5" w:rsidRDefault="00DD7DC5" w:rsidP="00DD7DC5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i/>
          <w:iCs/>
          <w:sz w:val="28"/>
          <w:szCs w:val="28"/>
          <w:u w:val="single"/>
          <w:rtl/>
        </w:rPr>
      </w:pPr>
    </w:p>
    <w:p w:rsidR="001B78AF" w:rsidRPr="005D63F5" w:rsidRDefault="0078671F" w:rsidP="0078671F">
      <w:pPr>
        <w:tabs>
          <w:tab w:val="clear" w:pos="4680"/>
          <w:tab w:val="clear" w:pos="9360"/>
          <w:tab w:val="left" w:pos="2340"/>
          <w:tab w:val="center" w:pos="4513"/>
          <w:tab w:val="left" w:pos="7898"/>
        </w:tabs>
        <w:bidi w:val="0"/>
        <w:spacing w:after="200" w:line="276" w:lineRule="auto"/>
        <w:ind w:firstLine="0"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i/>
          <w:iCs/>
          <w:sz w:val="28"/>
          <w:szCs w:val="28"/>
          <w:u w:val="single"/>
          <w:rtl/>
        </w:rPr>
        <w:t>السوال الاول :</w:t>
      </w:r>
    </w:p>
    <w:p w:rsidR="008B23AB" w:rsidRPr="008B23AB" w:rsidRDefault="008B23AB" w:rsidP="008B23AB">
      <w:pPr>
        <w:tabs>
          <w:tab w:val="clear" w:pos="4680"/>
          <w:tab w:val="clear" w:pos="9360"/>
          <w:tab w:val="left" w:pos="7898"/>
        </w:tabs>
        <w:bidi w:val="0"/>
        <w:spacing w:after="200" w:line="276" w:lineRule="auto"/>
        <w:ind w:right="-243" w:firstLine="0"/>
        <w:jc w:val="right"/>
        <w:rPr>
          <w:rFonts w:ascii="Traditional Arabic" w:hAnsi="Traditional Arabic" w:cs="Traditional Arabic"/>
          <w:sz w:val="28"/>
          <w:szCs w:val="28"/>
          <w:rtl/>
        </w:rPr>
      </w:pPr>
      <w:r w:rsidRPr="008B23AB">
        <w:rPr>
          <w:rFonts w:ascii="Traditional Arabic" w:hAnsi="Traditional Arabic" w:cs="Traditional Arabic"/>
          <w:sz w:val="28"/>
          <w:szCs w:val="28"/>
          <w:rtl/>
        </w:rPr>
        <w:t>لاتضروا الارض ولا البحر ولا</w:t>
      </w:r>
    </w:p>
    <w:p w:rsidR="008B23AB" w:rsidRPr="008B23AB" w:rsidRDefault="008B23AB" w:rsidP="008B23AB">
      <w:pPr>
        <w:tabs>
          <w:tab w:val="clear" w:pos="4680"/>
          <w:tab w:val="clear" w:pos="9360"/>
          <w:tab w:val="left" w:pos="7898"/>
        </w:tabs>
        <w:bidi w:val="0"/>
        <w:spacing w:after="200" w:line="276" w:lineRule="auto"/>
        <w:ind w:right="-243" w:firstLine="0"/>
        <w:jc w:val="right"/>
        <w:rPr>
          <w:rFonts w:ascii="Traditional Arabic" w:hAnsi="Traditional Arabic" w:cs="Traditional Arabic"/>
          <w:sz w:val="28"/>
          <w:szCs w:val="28"/>
          <w:rtl/>
        </w:rPr>
      </w:pPr>
      <w:r w:rsidRPr="008B23AB">
        <w:rPr>
          <w:rFonts w:ascii="Traditional Arabic" w:hAnsi="Traditional Arabic" w:cs="Traditional Arabic"/>
          <w:sz w:val="28"/>
          <w:szCs w:val="28"/>
          <w:rtl/>
        </w:rPr>
        <w:t>الاشجار  حتى نختم عبيد الهنا على جباههم"٣</w:t>
      </w:r>
    </w:p>
    <w:p w:rsidR="008B23AB" w:rsidRPr="008B23AB" w:rsidRDefault="008B23AB" w:rsidP="008B23AB">
      <w:pPr>
        <w:tabs>
          <w:tab w:val="clear" w:pos="4680"/>
          <w:tab w:val="clear" w:pos="9360"/>
          <w:tab w:val="left" w:pos="7898"/>
        </w:tabs>
        <w:bidi w:val="0"/>
        <w:spacing w:after="200" w:line="276" w:lineRule="auto"/>
        <w:ind w:right="-243" w:firstLine="0"/>
        <w:jc w:val="right"/>
        <w:rPr>
          <w:rFonts w:ascii="Traditional Arabic" w:hAnsi="Traditional Arabic" w:cs="Traditional Arabic"/>
          <w:sz w:val="28"/>
          <w:szCs w:val="28"/>
          <w:rtl/>
        </w:rPr>
      </w:pPr>
      <w:r w:rsidRPr="008B23AB">
        <w:rPr>
          <w:rFonts w:ascii="Traditional Arabic" w:hAnsi="Traditional Arabic" w:cs="Traditional Arabic"/>
          <w:sz w:val="28"/>
          <w:szCs w:val="28"/>
          <w:rtl/>
        </w:rPr>
        <w:t>اذ نخُتم على جباهنا بسر الميرون</w:t>
      </w:r>
      <w:r w:rsidRPr="008B23AB">
        <w:rPr>
          <w:rFonts w:ascii="Traditional Arabic" w:hAnsi="Traditional Arabic" w:cs="Traditional Arabic"/>
          <w:sz w:val="28"/>
          <w:szCs w:val="28"/>
        </w:rPr>
        <w:t xml:space="preserve">  </w:t>
      </w:r>
    </w:p>
    <w:p w:rsidR="008B23AB" w:rsidRPr="008B23AB" w:rsidRDefault="008B23AB" w:rsidP="008B23AB">
      <w:pPr>
        <w:tabs>
          <w:tab w:val="clear" w:pos="4680"/>
          <w:tab w:val="clear" w:pos="9360"/>
          <w:tab w:val="left" w:pos="7898"/>
        </w:tabs>
        <w:bidi w:val="0"/>
        <w:spacing w:after="200" w:line="276" w:lineRule="auto"/>
        <w:ind w:right="-243" w:firstLine="0"/>
        <w:jc w:val="right"/>
        <w:rPr>
          <w:rFonts w:ascii="Traditional Arabic" w:hAnsi="Traditional Arabic" w:cs="Traditional Arabic"/>
          <w:sz w:val="28"/>
          <w:szCs w:val="28"/>
          <w:rtl/>
        </w:rPr>
      </w:pPr>
      <w:r w:rsidRPr="008B23AB">
        <w:rPr>
          <w:rFonts w:ascii="Traditional Arabic" w:hAnsi="Traditional Arabic" w:cs="Traditional Arabic"/>
          <w:sz w:val="28"/>
          <w:szCs w:val="28"/>
          <w:rtl/>
        </w:rPr>
        <w:t>فيسكن روح الرب فينا حافظا ومقدسا ايانا</w:t>
      </w:r>
      <w:r w:rsidRPr="008B23AB">
        <w:rPr>
          <w:rFonts w:ascii="Traditional Arabic" w:hAnsi="Traditional Arabic" w:cs="Traditional Arabic"/>
          <w:sz w:val="28"/>
          <w:szCs w:val="28"/>
        </w:rPr>
        <w:t xml:space="preserve"> </w:t>
      </w:r>
    </w:p>
    <w:p w:rsidR="008B23AB" w:rsidRPr="008B23AB" w:rsidRDefault="008B23AB" w:rsidP="008B23AB">
      <w:pPr>
        <w:tabs>
          <w:tab w:val="clear" w:pos="4680"/>
          <w:tab w:val="clear" w:pos="9360"/>
          <w:tab w:val="left" w:pos="7898"/>
        </w:tabs>
        <w:bidi w:val="0"/>
        <w:spacing w:after="200" w:line="276" w:lineRule="auto"/>
        <w:ind w:right="-243" w:firstLine="0"/>
        <w:jc w:val="right"/>
        <w:rPr>
          <w:rFonts w:ascii="Traditional Arabic" w:hAnsi="Traditional Arabic" w:cs="Traditional Arabic"/>
          <w:sz w:val="28"/>
          <w:szCs w:val="28"/>
          <w:rtl/>
        </w:rPr>
      </w:pPr>
      <w:r w:rsidRPr="008B23AB">
        <w:rPr>
          <w:rFonts w:ascii="Traditional Arabic" w:hAnsi="Traditional Arabic" w:cs="Traditional Arabic"/>
          <w:sz w:val="28"/>
          <w:szCs w:val="28"/>
          <w:rtl/>
        </w:rPr>
        <w:t>ونجد فى العهد القديم كان الله يهتم بأولاده ويرسل من يختمهم فى لحظة التجربة لكى يبقوا محفوظين له</w:t>
      </w:r>
      <w:r w:rsidRPr="008B23AB">
        <w:rPr>
          <w:rFonts w:ascii="Traditional Arabic" w:hAnsi="Traditional Arabic" w:cs="Traditional Arabic"/>
          <w:sz w:val="28"/>
          <w:szCs w:val="28"/>
        </w:rPr>
        <w:t xml:space="preserve"> .</w:t>
      </w:r>
    </w:p>
    <w:p w:rsidR="008B23AB" w:rsidRDefault="008B23AB" w:rsidP="008B23AB">
      <w:pPr>
        <w:tabs>
          <w:tab w:val="clear" w:pos="4680"/>
          <w:tab w:val="clear" w:pos="9360"/>
          <w:tab w:val="left" w:pos="7898"/>
        </w:tabs>
        <w:bidi w:val="0"/>
        <w:spacing w:after="200" w:line="276" w:lineRule="auto"/>
        <w:ind w:right="-243" w:firstLine="0"/>
        <w:jc w:val="right"/>
        <w:rPr>
          <w:rFonts w:ascii="Traditional Arabic" w:hAnsi="Traditional Arabic" w:cs="Traditional Arabic"/>
          <w:sz w:val="28"/>
          <w:szCs w:val="28"/>
          <w:rtl/>
        </w:rPr>
      </w:pPr>
      <w:r w:rsidRPr="008B23AB">
        <w:rPr>
          <w:rFonts w:ascii="Traditional Arabic" w:hAnsi="Traditional Arabic" w:cs="Traditional Arabic"/>
          <w:sz w:val="28"/>
          <w:szCs w:val="28"/>
          <w:rtl/>
        </w:rPr>
        <w:t>اكتب الآية الداله على ذلك خلال (حزقيال ٩).</w:t>
      </w:r>
    </w:p>
    <w:p w:rsidR="005D63F5" w:rsidRDefault="005925C9" w:rsidP="008B23AB">
      <w:pPr>
        <w:tabs>
          <w:tab w:val="clear" w:pos="4680"/>
          <w:tab w:val="clear" w:pos="9360"/>
          <w:tab w:val="left" w:pos="7898"/>
        </w:tabs>
        <w:bidi w:val="0"/>
        <w:spacing w:after="200" w:line="276" w:lineRule="auto"/>
        <w:ind w:right="-243" w:firstLine="0"/>
        <w:jc w:val="right"/>
        <w:rPr>
          <w:rFonts w:ascii="Traditional Arabic" w:hAnsi="Traditional Arabic" w:cs="Traditional Arabic"/>
          <w:sz w:val="24"/>
          <w:szCs w:val="24"/>
          <w:rtl/>
        </w:rPr>
      </w:pPr>
      <w:r w:rsidRPr="005D63F5">
        <w:rPr>
          <w:rFonts w:ascii="Traditional Arabic" w:hAnsi="Traditional Arabic" w:cs="Traditional Arabic"/>
          <w:sz w:val="24"/>
          <w:szCs w:val="24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93061" w:rsidRPr="005D63F5">
        <w:rPr>
          <w:rFonts w:ascii="Traditional Arabic" w:hAnsi="Traditional Arabic" w:cs="Traditional Arabic"/>
          <w:sz w:val="24"/>
          <w:szCs w:val="24"/>
          <w:rtl/>
        </w:rPr>
        <w:t>_____________________________________________________________________________</w:t>
      </w:r>
      <w:r w:rsidR="00B93061" w:rsidRPr="005D63F5">
        <w:rPr>
          <w:rFonts w:ascii="Traditional Arabic" w:hAnsi="Traditional Arabic" w:cs="Traditional Arabic"/>
          <w:sz w:val="24"/>
          <w:szCs w:val="24"/>
          <w:rtl/>
        </w:rPr>
        <w:lastRenderedPageBreak/>
        <w:t>_____________________________________________________________________________</w:t>
      </w:r>
      <w:r w:rsidR="004D22B7" w:rsidRPr="005D63F5">
        <w:rPr>
          <w:rFonts w:ascii="Traditional Arabic" w:hAnsi="Traditional Arabic" w:cs="Traditional Arabic"/>
          <w:sz w:val="24"/>
          <w:szCs w:val="24"/>
          <w:rtl/>
        </w:rPr>
        <w:t>_____________________________________________________________________________</w:t>
      </w:r>
      <w:r w:rsidR="005D63F5">
        <w:rPr>
          <w:rFonts w:ascii="Traditional Arabic" w:hAnsi="Traditional Arabic" w:cs="Traditional Arabic"/>
          <w:sz w:val="24"/>
          <w:szCs w:val="24"/>
          <w:rtl/>
        </w:rPr>
        <w:br w:type="page"/>
      </w:r>
    </w:p>
    <w:p w:rsidR="00350267" w:rsidRDefault="00350267" w:rsidP="000E13AE">
      <w:pPr>
        <w:ind w:firstLine="0"/>
        <w:rPr>
          <w:rFonts w:ascii="Traditional Arabic" w:hAnsi="Traditional Arabic" w:cs="Traditional Arabic"/>
          <w:b/>
          <w:bCs/>
          <w:i/>
          <w:iCs/>
          <w:sz w:val="28"/>
          <w:szCs w:val="28"/>
          <w:u w:val="single"/>
          <w:rtl/>
        </w:rPr>
      </w:pPr>
    </w:p>
    <w:p w:rsidR="006B2BEC" w:rsidRDefault="006B2BEC" w:rsidP="000E13AE">
      <w:pPr>
        <w:ind w:firstLine="0"/>
        <w:rPr>
          <w:rFonts w:ascii="Traditional Arabic" w:hAnsi="Traditional Arabic" w:cs="Traditional Arabic"/>
          <w:b/>
          <w:bCs/>
          <w:i/>
          <w:iCs/>
          <w:sz w:val="28"/>
          <w:szCs w:val="28"/>
          <w:u w:val="single"/>
          <w:rtl/>
        </w:rPr>
      </w:pPr>
    </w:p>
    <w:p w:rsidR="0047319C" w:rsidRPr="005D63F5" w:rsidRDefault="0047319C" w:rsidP="000E13AE">
      <w:pPr>
        <w:ind w:firstLine="0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5D63F5">
        <w:rPr>
          <w:rFonts w:ascii="Traditional Arabic" w:hAnsi="Traditional Arabic" w:cs="Traditional Arabic"/>
          <w:b/>
          <w:bCs/>
          <w:i/>
          <w:iCs/>
          <w:sz w:val="28"/>
          <w:szCs w:val="28"/>
          <w:u w:val="single"/>
          <w:rtl/>
        </w:rPr>
        <w:t>السؤال الثاني</w:t>
      </w:r>
      <w:r w:rsidRPr="005D63F5">
        <w:rPr>
          <w:rFonts w:ascii="Traditional Arabic" w:hAnsi="Traditional Arabic" w:cs="Traditional Arabic"/>
          <w:b/>
          <w:bCs/>
          <w:sz w:val="28"/>
          <w:szCs w:val="28"/>
          <w:rtl/>
        </w:rPr>
        <w:t>:</w:t>
      </w:r>
    </w:p>
    <w:p w:rsidR="008B23AB" w:rsidRDefault="008B23AB" w:rsidP="004D22B7">
      <w:pPr>
        <w:ind w:firstLine="0"/>
        <w:rPr>
          <w:rFonts w:ascii="Traditional Arabic" w:hAnsi="Traditional Arabic" w:cs="Traditional Arabic"/>
          <w:sz w:val="28"/>
          <w:szCs w:val="28"/>
          <w:rtl/>
        </w:rPr>
      </w:pPr>
      <w:r w:rsidRPr="008B23AB">
        <w:rPr>
          <w:rFonts w:ascii="Traditional Arabic" w:hAnsi="Traditional Arabic" w:cs="Traditional Arabic"/>
          <w:sz w:val="28"/>
          <w:szCs w:val="28"/>
          <w:rtl/>
        </w:rPr>
        <w:t>اوصف الواقفون امام العرش وامام الخروف وماذا كانوا يقولون ؟</w:t>
      </w:r>
    </w:p>
    <w:p w:rsidR="00320BA3" w:rsidRDefault="00B2563D" w:rsidP="004D22B7">
      <w:pPr>
        <w:ind w:firstLine="0"/>
        <w:rPr>
          <w:rFonts w:ascii="Traditional Arabic" w:hAnsi="Traditional Arabic" w:cs="Traditional Arabic"/>
          <w:sz w:val="24"/>
          <w:szCs w:val="24"/>
        </w:rPr>
      </w:pPr>
      <w:r>
        <w:rPr>
          <w:rFonts w:ascii="Traditional Arabic" w:hAnsi="Traditional Arabic" w:cs="Traditional Arabic" w:hint="cs"/>
          <w:sz w:val="24"/>
          <w:szCs w:val="24"/>
          <w:rtl/>
        </w:rPr>
        <w:t>_____________________________________________________________________________________</w:t>
      </w:r>
      <w:r w:rsidRPr="005D63F5">
        <w:rPr>
          <w:rFonts w:ascii="Traditional Arabic" w:hAnsi="Traditional Arabic" w:cs="Traditional Arabic"/>
          <w:sz w:val="24"/>
          <w:szCs w:val="24"/>
          <w:rtl/>
        </w:rPr>
        <w:t>___________________________________________________________________________</w:t>
      </w:r>
      <w:r>
        <w:rPr>
          <w:rFonts w:ascii="Traditional Arabic" w:hAnsi="Traditional Arabic" w:cs="Traditional Arabic" w:hint="cs"/>
          <w:sz w:val="24"/>
          <w:szCs w:val="24"/>
          <w:rtl/>
        </w:rPr>
        <w:t>____________________________________________________________________________________________________________</w:t>
      </w:r>
      <w:r w:rsidRPr="005D63F5">
        <w:rPr>
          <w:rFonts w:ascii="Traditional Arabic" w:hAnsi="Traditional Arabic" w:cs="Traditional Arabic"/>
          <w:sz w:val="24"/>
          <w:szCs w:val="24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2563D" w:rsidRDefault="00B2563D">
      <w:pPr>
        <w:ind w:firstLine="0"/>
        <w:rPr>
          <w:rFonts w:ascii="Traditional Arabic" w:hAnsi="Traditional Arabic" w:cs="Traditional Arabic"/>
          <w:sz w:val="24"/>
          <w:szCs w:val="24"/>
        </w:rPr>
      </w:pPr>
    </w:p>
    <w:p w:rsidR="00B2563D" w:rsidRDefault="00B2563D">
      <w:pPr>
        <w:ind w:firstLine="0"/>
        <w:rPr>
          <w:rFonts w:ascii="Traditional Arabic" w:hAnsi="Traditional Arabic" w:cs="Traditional Arabic"/>
          <w:sz w:val="24"/>
          <w:szCs w:val="24"/>
        </w:rPr>
      </w:pPr>
    </w:p>
    <w:p w:rsidR="00B2563D" w:rsidRDefault="00B2563D">
      <w:pPr>
        <w:ind w:firstLine="0"/>
        <w:rPr>
          <w:rFonts w:ascii="Traditional Arabic" w:hAnsi="Traditional Arabic" w:cs="Traditional Arabic"/>
          <w:sz w:val="24"/>
          <w:szCs w:val="24"/>
        </w:rPr>
      </w:pPr>
    </w:p>
    <w:p w:rsidR="00B2563D" w:rsidRDefault="00B2563D">
      <w:pPr>
        <w:ind w:firstLine="0"/>
        <w:rPr>
          <w:rFonts w:ascii="Traditional Arabic" w:hAnsi="Traditional Arabic" w:cs="Traditional Arabic"/>
          <w:sz w:val="24"/>
          <w:szCs w:val="24"/>
        </w:rPr>
      </w:pPr>
    </w:p>
    <w:p w:rsidR="00B2563D" w:rsidRDefault="00B2563D">
      <w:pPr>
        <w:ind w:firstLine="0"/>
        <w:rPr>
          <w:rFonts w:ascii="Traditional Arabic" w:hAnsi="Traditional Arabic" w:cs="Traditional Arabic"/>
          <w:sz w:val="24"/>
          <w:szCs w:val="24"/>
        </w:rPr>
      </w:pPr>
      <w:bookmarkStart w:id="0" w:name="_GoBack"/>
      <w:bookmarkEnd w:id="0"/>
    </w:p>
    <w:sectPr w:rsidR="00B2563D" w:rsidSect="00E973D1">
      <w:headerReference w:type="default" r:id="rId13"/>
      <w:footerReference w:type="default" r:id="rId14"/>
      <w:pgSz w:w="11907" w:h="16839" w:code="9"/>
      <w:pgMar w:top="2434" w:right="1440" w:bottom="1440" w:left="1440" w:header="187" w:footer="720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37F5" w:rsidRDefault="003237F5" w:rsidP="002C1C91">
      <w:r>
        <w:separator/>
      </w:r>
    </w:p>
  </w:endnote>
  <w:endnote w:type="continuationSeparator" w:id="0">
    <w:p w:rsidR="003237F5" w:rsidRDefault="003237F5" w:rsidP="002C1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594" w:rsidRPr="005F2ABE" w:rsidRDefault="003A2250" w:rsidP="00341C3E">
    <w:pPr>
      <w:pStyle w:val="Footer"/>
      <w:rPr>
        <w:rtl/>
      </w:rPr>
    </w:pPr>
    <w:r w:rsidRPr="005F2ABE">
      <w:rPr>
        <w:rtl/>
      </w:rPr>
      <w:tab/>
    </w:r>
    <w:r w:rsidRPr="005F2ABE">
      <w:rPr>
        <w:rFonts w:hint="cs"/>
        <w:rtl/>
      </w:rPr>
      <w:t xml:space="preserve">صفحة </w:t>
    </w:r>
    <w:r w:rsidRPr="005F2ABE">
      <w:fldChar w:fldCharType="begin"/>
    </w:r>
    <w:r w:rsidRPr="005F2ABE">
      <w:instrText xml:space="preserve"> PAGE   \* MERGEFORMAT </w:instrText>
    </w:r>
    <w:r w:rsidRPr="005F2ABE">
      <w:fldChar w:fldCharType="separate"/>
    </w:r>
    <w:r w:rsidR="00DD7DC5">
      <w:rPr>
        <w:noProof/>
        <w:rtl/>
      </w:rPr>
      <w:t>7</w:t>
    </w:r>
    <w:r w:rsidRPr="005F2ABE">
      <w:fldChar w:fldCharType="end"/>
    </w:r>
    <w:r w:rsidRPr="005F2ABE">
      <w:rPr>
        <w:rFonts w:hint="cs"/>
        <w:rtl/>
      </w:rPr>
      <w:t xml:space="preserve"> من </w:t>
    </w:r>
    <w:r w:rsidR="00DE7569">
      <w:rPr>
        <w:noProof/>
      </w:rPr>
      <w:fldChar w:fldCharType="begin"/>
    </w:r>
    <w:r w:rsidR="00DE7569">
      <w:rPr>
        <w:noProof/>
      </w:rPr>
      <w:instrText xml:space="preserve"> NUMPAGES   \* MERGEFORMAT </w:instrText>
    </w:r>
    <w:r w:rsidR="00DE7569">
      <w:rPr>
        <w:noProof/>
      </w:rPr>
      <w:fldChar w:fldCharType="separate"/>
    </w:r>
    <w:r w:rsidR="00DD7DC5">
      <w:rPr>
        <w:noProof/>
        <w:rtl/>
      </w:rPr>
      <w:t>7</w:t>
    </w:r>
    <w:r w:rsidR="00DE7569">
      <w:rPr>
        <w:noProof/>
      </w:rPr>
      <w:fldChar w:fldCharType="end"/>
    </w:r>
    <w:r w:rsidR="005F2ABE" w:rsidRPr="005F2ABE">
      <w:rPr>
        <w:rtl/>
      </w:rPr>
      <w:tab/>
    </w:r>
  </w:p>
  <w:p w:rsidR="00FF31A8" w:rsidRDefault="00FF31A8" w:rsidP="005F2A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37F5" w:rsidRDefault="003237F5" w:rsidP="002C1C91">
      <w:r>
        <w:separator/>
      </w:r>
    </w:p>
  </w:footnote>
  <w:footnote w:type="continuationSeparator" w:id="0">
    <w:p w:rsidR="003237F5" w:rsidRDefault="003237F5" w:rsidP="002C1C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bidiVisual/>
      <w:tblW w:w="10710" w:type="dxa"/>
      <w:tblInd w:w="-124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700"/>
      <w:gridCol w:w="4410"/>
      <w:gridCol w:w="3600"/>
    </w:tblGrid>
    <w:tr w:rsidR="00CE471E" w:rsidTr="00E16818">
      <w:tc>
        <w:tcPr>
          <w:tcW w:w="2700" w:type="dxa"/>
        </w:tcPr>
        <w:p w:rsidR="00566615" w:rsidRDefault="00566615" w:rsidP="002C1C91">
          <w:pPr>
            <w:pStyle w:val="Header"/>
            <w:rPr>
              <w:noProof/>
              <w:rtl/>
            </w:rPr>
          </w:pPr>
        </w:p>
        <w:p w:rsidR="00CE471E" w:rsidRDefault="00141C84" w:rsidP="002C1C91">
          <w:pPr>
            <w:pStyle w:val="Header"/>
            <w:rPr>
              <w:rtl/>
            </w:rPr>
          </w:pPr>
          <w:r>
            <w:rPr>
              <w:noProof/>
              <w:rtl/>
              <w:lang w:bidi="ar-SA"/>
            </w:rPr>
            <w:drawing>
              <wp:inline distT="0" distB="0" distL="0" distR="0" wp14:anchorId="432EF916" wp14:editId="7C169BE0">
                <wp:extent cx="1366319" cy="1190625"/>
                <wp:effectExtent l="0" t="0" r="5715" b="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hurch 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6931" cy="11998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10" w:type="dxa"/>
          <w:vAlign w:val="center"/>
        </w:tcPr>
        <w:p w:rsidR="00566615" w:rsidRDefault="00566615" w:rsidP="002C1C91">
          <w:pPr>
            <w:pStyle w:val="Header"/>
            <w:rPr>
              <w:rtl/>
            </w:rPr>
          </w:pPr>
        </w:p>
        <w:p w:rsidR="00CE471E" w:rsidRPr="00566615" w:rsidRDefault="00341C3E" w:rsidP="002C1C91">
          <w:pPr>
            <w:pStyle w:val="Header"/>
            <w:rPr>
              <w:rtl/>
            </w:rPr>
          </w:pPr>
          <w:r>
            <w:rPr>
              <w:noProof/>
              <w:rtl/>
              <w:lang w:bidi="ar-SA"/>
            </w:rPr>
            <w:drawing>
              <wp:inline distT="0" distB="0" distL="0" distR="0">
                <wp:extent cx="1123950" cy="112395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ahemy Log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950" cy="1123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0" w:type="dxa"/>
          <w:vAlign w:val="bottom"/>
        </w:tcPr>
        <w:p w:rsidR="00CE471E" w:rsidRPr="005D63F5" w:rsidRDefault="00341C3E" w:rsidP="00341C3E">
          <w:pPr>
            <w:jc w:val="center"/>
            <w:rPr>
              <w:rFonts w:ascii="Traditional Arabic" w:hAnsi="Traditional Arabic" w:cs="Traditional Arabic"/>
              <w:rtl/>
            </w:rPr>
          </w:pPr>
          <w:r w:rsidRPr="005D63F5">
            <w:rPr>
              <w:rFonts w:ascii="Traditional Arabic" w:hAnsi="Traditional Arabic" w:cs="Traditional Arabic"/>
              <w:rtl/>
            </w:rPr>
            <w:t>مسابقة عيد القيامة 2020م</w:t>
          </w:r>
        </w:p>
        <w:p w:rsidR="00341C3E" w:rsidRPr="005D63F5" w:rsidRDefault="00341C3E" w:rsidP="00341C3E">
          <w:pPr>
            <w:jc w:val="center"/>
            <w:rPr>
              <w:rFonts w:ascii="Traditional Arabic" w:hAnsi="Traditional Arabic" w:cs="Traditional Arabic"/>
              <w:b/>
              <w:bCs/>
              <w:rtl/>
            </w:rPr>
          </w:pPr>
          <w:r w:rsidRPr="005D63F5">
            <w:rPr>
              <w:rFonts w:ascii="Traditional Arabic" w:hAnsi="Traditional Arabic" w:cs="Traditional Arabic"/>
              <w:b/>
              <w:bCs/>
              <w:rtl/>
            </w:rPr>
            <w:t>"أسفار القديس يوحنا الحبيب"</w:t>
          </w:r>
        </w:p>
        <w:p w:rsidR="00341C3E" w:rsidRPr="002C1C91" w:rsidRDefault="00341C3E" w:rsidP="00B2563D">
          <w:pPr>
            <w:jc w:val="center"/>
            <w:rPr>
              <w:rtl/>
            </w:rPr>
          </w:pPr>
          <w:r w:rsidRPr="005D63F5">
            <w:rPr>
              <w:rFonts w:ascii="Traditional Arabic" w:hAnsi="Traditional Arabic" w:cs="Traditional Arabic"/>
              <w:rtl/>
            </w:rPr>
            <w:t>الحلقة</w:t>
          </w:r>
          <w:r w:rsidR="004323C9">
            <w:rPr>
              <w:rFonts w:ascii="Traditional Arabic" w:hAnsi="Traditional Arabic" w:cs="Traditional Arabic"/>
            </w:rPr>
            <w:t xml:space="preserve"> </w:t>
          </w:r>
          <w:r w:rsidR="00295B5E">
            <w:rPr>
              <w:rFonts w:ascii="Traditional Arabic" w:hAnsi="Traditional Arabic" w:cs="Traditional Arabic" w:hint="cs"/>
              <w:rtl/>
            </w:rPr>
            <w:t>ال</w:t>
          </w:r>
          <w:r w:rsidR="00762126">
            <w:rPr>
              <w:rFonts w:ascii="Traditional Arabic" w:hAnsi="Traditional Arabic" w:cs="Traditional Arabic" w:hint="cs"/>
              <w:rtl/>
            </w:rPr>
            <w:t>خامسة</w:t>
          </w:r>
          <w:r w:rsidR="00D47FA7">
            <w:rPr>
              <w:rFonts w:ascii="Traditional Arabic" w:hAnsi="Traditional Arabic" w:cs="Traditional Arabic" w:hint="cs"/>
              <w:rtl/>
            </w:rPr>
            <w:t xml:space="preserve"> والثلاثون</w:t>
          </w:r>
          <w:r w:rsidR="004323C9">
            <w:rPr>
              <w:rFonts w:ascii="Traditional Arabic" w:hAnsi="Traditional Arabic" w:cs="Traditional Arabic" w:hint="cs"/>
              <w:rtl/>
            </w:rPr>
            <w:t xml:space="preserve"> </w:t>
          </w:r>
        </w:p>
      </w:tc>
    </w:tr>
  </w:tbl>
  <w:p w:rsidR="00CE471E" w:rsidRDefault="00CE471E" w:rsidP="002C1C91">
    <w:pPr>
      <w:pStyle w:val="Header"/>
      <w:rPr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BD3608"/>
    <w:multiLevelType w:val="hybridMultilevel"/>
    <w:tmpl w:val="2B20D072"/>
    <w:lvl w:ilvl="0" w:tplc="422E35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2C84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C062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E685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DA5C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8033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5E1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68B9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6229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856599F"/>
    <w:multiLevelType w:val="hybridMultilevel"/>
    <w:tmpl w:val="C9C08514"/>
    <w:lvl w:ilvl="0" w:tplc="CE6490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487F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12A1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0407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8A4D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0073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5A65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CEE6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8AB5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C3E"/>
    <w:rsid w:val="00013F27"/>
    <w:rsid w:val="00036E15"/>
    <w:rsid w:val="000401F7"/>
    <w:rsid w:val="00044429"/>
    <w:rsid w:val="00050E99"/>
    <w:rsid w:val="000512AC"/>
    <w:rsid w:val="00052DD8"/>
    <w:rsid w:val="0005464B"/>
    <w:rsid w:val="0006139F"/>
    <w:rsid w:val="000655A5"/>
    <w:rsid w:val="000662CF"/>
    <w:rsid w:val="0008202B"/>
    <w:rsid w:val="000851CD"/>
    <w:rsid w:val="00085DD0"/>
    <w:rsid w:val="00091DE6"/>
    <w:rsid w:val="0009346F"/>
    <w:rsid w:val="00095A5C"/>
    <w:rsid w:val="000A3130"/>
    <w:rsid w:val="000B69D7"/>
    <w:rsid w:val="000C113F"/>
    <w:rsid w:val="000C1F86"/>
    <w:rsid w:val="000C43BF"/>
    <w:rsid w:val="000D1523"/>
    <w:rsid w:val="000D40C5"/>
    <w:rsid w:val="000D539B"/>
    <w:rsid w:val="000E13AE"/>
    <w:rsid w:val="000E6C66"/>
    <w:rsid w:val="00100BC5"/>
    <w:rsid w:val="0010752E"/>
    <w:rsid w:val="00110197"/>
    <w:rsid w:val="00110D8C"/>
    <w:rsid w:val="00113AA8"/>
    <w:rsid w:val="00122604"/>
    <w:rsid w:val="00141C84"/>
    <w:rsid w:val="0014330C"/>
    <w:rsid w:val="00151E2F"/>
    <w:rsid w:val="00161684"/>
    <w:rsid w:val="0017326A"/>
    <w:rsid w:val="00174AB5"/>
    <w:rsid w:val="00175057"/>
    <w:rsid w:val="001834C3"/>
    <w:rsid w:val="00184AE9"/>
    <w:rsid w:val="001A0073"/>
    <w:rsid w:val="001A482B"/>
    <w:rsid w:val="001B6E25"/>
    <w:rsid w:val="001B78AF"/>
    <w:rsid w:val="001C3EFC"/>
    <w:rsid w:val="001D4722"/>
    <w:rsid w:val="001D5A89"/>
    <w:rsid w:val="001D7960"/>
    <w:rsid w:val="001F4BC6"/>
    <w:rsid w:val="00231E65"/>
    <w:rsid w:val="00234D8D"/>
    <w:rsid w:val="0024524C"/>
    <w:rsid w:val="002569D1"/>
    <w:rsid w:val="0026782C"/>
    <w:rsid w:val="002719AF"/>
    <w:rsid w:val="00275E3E"/>
    <w:rsid w:val="00281036"/>
    <w:rsid w:val="0028174E"/>
    <w:rsid w:val="00283B55"/>
    <w:rsid w:val="00284F0F"/>
    <w:rsid w:val="00290F87"/>
    <w:rsid w:val="00295B5E"/>
    <w:rsid w:val="00296DDB"/>
    <w:rsid w:val="002B6E82"/>
    <w:rsid w:val="002B71D4"/>
    <w:rsid w:val="002C1C91"/>
    <w:rsid w:val="002C3A89"/>
    <w:rsid w:val="002D7D77"/>
    <w:rsid w:val="002E5FD1"/>
    <w:rsid w:val="002F2C99"/>
    <w:rsid w:val="002F313D"/>
    <w:rsid w:val="002F68B9"/>
    <w:rsid w:val="002F7B5B"/>
    <w:rsid w:val="0030432A"/>
    <w:rsid w:val="003067B3"/>
    <w:rsid w:val="00312C1F"/>
    <w:rsid w:val="00320BA3"/>
    <w:rsid w:val="003237F5"/>
    <w:rsid w:val="00333564"/>
    <w:rsid w:val="00341C3E"/>
    <w:rsid w:val="00342060"/>
    <w:rsid w:val="0034454B"/>
    <w:rsid w:val="003452F3"/>
    <w:rsid w:val="00350267"/>
    <w:rsid w:val="003613C2"/>
    <w:rsid w:val="0038647B"/>
    <w:rsid w:val="003A1942"/>
    <w:rsid w:val="003A2250"/>
    <w:rsid w:val="003A3FB6"/>
    <w:rsid w:val="003A5F61"/>
    <w:rsid w:val="003B1D6D"/>
    <w:rsid w:val="003C3814"/>
    <w:rsid w:val="003C76CC"/>
    <w:rsid w:val="003D1264"/>
    <w:rsid w:val="003D78E7"/>
    <w:rsid w:val="003E25AB"/>
    <w:rsid w:val="003E4BEF"/>
    <w:rsid w:val="003E5AC7"/>
    <w:rsid w:val="00401C7E"/>
    <w:rsid w:val="00406225"/>
    <w:rsid w:val="00415EB6"/>
    <w:rsid w:val="00420EAF"/>
    <w:rsid w:val="00426ADE"/>
    <w:rsid w:val="004323C9"/>
    <w:rsid w:val="00433B28"/>
    <w:rsid w:val="00442D04"/>
    <w:rsid w:val="004538CC"/>
    <w:rsid w:val="004675BB"/>
    <w:rsid w:val="0047319C"/>
    <w:rsid w:val="004741E5"/>
    <w:rsid w:val="00477681"/>
    <w:rsid w:val="004A5E05"/>
    <w:rsid w:val="004B3C04"/>
    <w:rsid w:val="004B7737"/>
    <w:rsid w:val="004C258C"/>
    <w:rsid w:val="004C3710"/>
    <w:rsid w:val="004D1981"/>
    <w:rsid w:val="004D22B7"/>
    <w:rsid w:val="004E1C49"/>
    <w:rsid w:val="004E20A9"/>
    <w:rsid w:val="004E38CC"/>
    <w:rsid w:val="004E437F"/>
    <w:rsid w:val="004F5872"/>
    <w:rsid w:val="004F6240"/>
    <w:rsid w:val="004F6A02"/>
    <w:rsid w:val="005056A8"/>
    <w:rsid w:val="00517D59"/>
    <w:rsid w:val="00524317"/>
    <w:rsid w:val="005315FF"/>
    <w:rsid w:val="005348F6"/>
    <w:rsid w:val="00540832"/>
    <w:rsid w:val="00542B68"/>
    <w:rsid w:val="00544838"/>
    <w:rsid w:val="00554E9C"/>
    <w:rsid w:val="00566615"/>
    <w:rsid w:val="00574742"/>
    <w:rsid w:val="005764B1"/>
    <w:rsid w:val="005900F2"/>
    <w:rsid w:val="005925C9"/>
    <w:rsid w:val="0059505D"/>
    <w:rsid w:val="005A1413"/>
    <w:rsid w:val="005D63F5"/>
    <w:rsid w:val="005E2A5E"/>
    <w:rsid w:val="005E5CBD"/>
    <w:rsid w:val="005F2ABE"/>
    <w:rsid w:val="00600C49"/>
    <w:rsid w:val="00605CCB"/>
    <w:rsid w:val="00610698"/>
    <w:rsid w:val="00613697"/>
    <w:rsid w:val="00615613"/>
    <w:rsid w:val="006175A0"/>
    <w:rsid w:val="00620F07"/>
    <w:rsid w:val="00642277"/>
    <w:rsid w:val="0064546D"/>
    <w:rsid w:val="00645B61"/>
    <w:rsid w:val="006529E7"/>
    <w:rsid w:val="0065437D"/>
    <w:rsid w:val="006574DA"/>
    <w:rsid w:val="00671FB0"/>
    <w:rsid w:val="006B2BEC"/>
    <w:rsid w:val="006B7030"/>
    <w:rsid w:val="006C014A"/>
    <w:rsid w:val="006C35C4"/>
    <w:rsid w:val="006C389C"/>
    <w:rsid w:val="006D13DC"/>
    <w:rsid w:val="006D1F3D"/>
    <w:rsid w:val="006E2DB2"/>
    <w:rsid w:val="006E5E27"/>
    <w:rsid w:val="006F2DA0"/>
    <w:rsid w:val="00707A70"/>
    <w:rsid w:val="0071701A"/>
    <w:rsid w:val="0071751D"/>
    <w:rsid w:val="00720E28"/>
    <w:rsid w:val="00723C9A"/>
    <w:rsid w:val="007264AC"/>
    <w:rsid w:val="0073555A"/>
    <w:rsid w:val="00750B42"/>
    <w:rsid w:val="00757B1C"/>
    <w:rsid w:val="00762126"/>
    <w:rsid w:val="0078671F"/>
    <w:rsid w:val="0078678B"/>
    <w:rsid w:val="00787D80"/>
    <w:rsid w:val="007A4DED"/>
    <w:rsid w:val="007A55A0"/>
    <w:rsid w:val="007A79FF"/>
    <w:rsid w:val="007B0C18"/>
    <w:rsid w:val="007D5BD4"/>
    <w:rsid w:val="007D7EBD"/>
    <w:rsid w:val="007E206D"/>
    <w:rsid w:val="007E3FC9"/>
    <w:rsid w:val="007E4CC7"/>
    <w:rsid w:val="007F32A7"/>
    <w:rsid w:val="00811AE3"/>
    <w:rsid w:val="00816529"/>
    <w:rsid w:val="00822ADC"/>
    <w:rsid w:val="008317EF"/>
    <w:rsid w:val="00833A79"/>
    <w:rsid w:val="00833E1E"/>
    <w:rsid w:val="00834357"/>
    <w:rsid w:val="0083439F"/>
    <w:rsid w:val="00837220"/>
    <w:rsid w:val="008579E5"/>
    <w:rsid w:val="008A51C8"/>
    <w:rsid w:val="008B23AB"/>
    <w:rsid w:val="008C49D1"/>
    <w:rsid w:val="008C71BC"/>
    <w:rsid w:val="008E6488"/>
    <w:rsid w:val="008F1733"/>
    <w:rsid w:val="008F3CAF"/>
    <w:rsid w:val="008F4092"/>
    <w:rsid w:val="00903C96"/>
    <w:rsid w:val="00913763"/>
    <w:rsid w:val="009166EA"/>
    <w:rsid w:val="00916EC9"/>
    <w:rsid w:val="0092652C"/>
    <w:rsid w:val="009328B6"/>
    <w:rsid w:val="00933E4A"/>
    <w:rsid w:val="00936D12"/>
    <w:rsid w:val="009429E5"/>
    <w:rsid w:val="00950D76"/>
    <w:rsid w:val="00950EAF"/>
    <w:rsid w:val="009601D8"/>
    <w:rsid w:val="00961958"/>
    <w:rsid w:val="00993507"/>
    <w:rsid w:val="009A0290"/>
    <w:rsid w:val="009A0AB6"/>
    <w:rsid w:val="009B1654"/>
    <w:rsid w:val="009B3959"/>
    <w:rsid w:val="009B7177"/>
    <w:rsid w:val="009C4594"/>
    <w:rsid w:val="009C526F"/>
    <w:rsid w:val="009D3526"/>
    <w:rsid w:val="009D5A93"/>
    <w:rsid w:val="009F2937"/>
    <w:rsid w:val="00A156AB"/>
    <w:rsid w:val="00A26A4F"/>
    <w:rsid w:val="00A52735"/>
    <w:rsid w:val="00A56273"/>
    <w:rsid w:val="00A83E27"/>
    <w:rsid w:val="00A873CA"/>
    <w:rsid w:val="00A913EF"/>
    <w:rsid w:val="00AA1E03"/>
    <w:rsid w:val="00AB1A0D"/>
    <w:rsid w:val="00AC2FDA"/>
    <w:rsid w:val="00AC59B9"/>
    <w:rsid w:val="00AD3BDC"/>
    <w:rsid w:val="00AD5560"/>
    <w:rsid w:val="00AE0BC0"/>
    <w:rsid w:val="00AE2FA9"/>
    <w:rsid w:val="00AE3DF8"/>
    <w:rsid w:val="00AF2330"/>
    <w:rsid w:val="00B0132A"/>
    <w:rsid w:val="00B013D7"/>
    <w:rsid w:val="00B06842"/>
    <w:rsid w:val="00B11289"/>
    <w:rsid w:val="00B2556C"/>
    <w:rsid w:val="00B2563D"/>
    <w:rsid w:val="00B558B5"/>
    <w:rsid w:val="00B745EC"/>
    <w:rsid w:val="00B75FD7"/>
    <w:rsid w:val="00B93061"/>
    <w:rsid w:val="00B93E80"/>
    <w:rsid w:val="00BA0739"/>
    <w:rsid w:val="00BA6A37"/>
    <w:rsid w:val="00BA7477"/>
    <w:rsid w:val="00BB3ABC"/>
    <w:rsid w:val="00BD25CB"/>
    <w:rsid w:val="00BE7E12"/>
    <w:rsid w:val="00C21704"/>
    <w:rsid w:val="00C23B06"/>
    <w:rsid w:val="00C24A64"/>
    <w:rsid w:val="00C24F4D"/>
    <w:rsid w:val="00C2637D"/>
    <w:rsid w:val="00C306A4"/>
    <w:rsid w:val="00C307E9"/>
    <w:rsid w:val="00C3522B"/>
    <w:rsid w:val="00C42BFF"/>
    <w:rsid w:val="00C569A8"/>
    <w:rsid w:val="00C66865"/>
    <w:rsid w:val="00C67629"/>
    <w:rsid w:val="00C8531C"/>
    <w:rsid w:val="00CB5B37"/>
    <w:rsid w:val="00CB62A0"/>
    <w:rsid w:val="00CC273F"/>
    <w:rsid w:val="00CD1F1C"/>
    <w:rsid w:val="00CD7E92"/>
    <w:rsid w:val="00CE471E"/>
    <w:rsid w:val="00CF1D24"/>
    <w:rsid w:val="00D110E3"/>
    <w:rsid w:val="00D13DF6"/>
    <w:rsid w:val="00D33C34"/>
    <w:rsid w:val="00D3436C"/>
    <w:rsid w:val="00D37427"/>
    <w:rsid w:val="00D4522B"/>
    <w:rsid w:val="00D47FA7"/>
    <w:rsid w:val="00D54BD4"/>
    <w:rsid w:val="00D552AE"/>
    <w:rsid w:val="00D56135"/>
    <w:rsid w:val="00D564F6"/>
    <w:rsid w:val="00D63233"/>
    <w:rsid w:val="00D81905"/>
    <w:rsid w:val="00D86BEF"/>
    <w:rsid w:val="00D93ACD"/>
    <w:rsid w:val="00D94800"/>
    <w:rsid w:val="00D95CDD"/>
    <w:rsid w:val="00DC2062"/>
    <w:rsid w:val="00DC3A1F"/>
    <w:rsid w:val="00DD002A"/>
    <w:rsid w:val="00DD7DC5"/>
    <w:rsid w:val="00DE7569"/>
    <w:rsid w:val="00DF1324"/>
    <w:rsid w:val="00DF3120"/>
    <w:rsid w:val="00DF7680"/>
    <w:rsid w:val="00E03FAF"/>
    <w:rsid w:val="00E107AF"/>
    <w:rsid w:val="00E13C24"/>
    <w:rsid w:val="00E153FF"/>
    <w:rsid w:val="00E16818"/>
    <w:rsid w:val="00E20B59"/>
    <w:rsid w:val="00E22C9E"/>
    <w:rsid w:val="00E34640"/>
    <w:rsid w:val="00E351A3"/>
    <w:rsid w:val="00E56DE2"/>
    <w:rsid w:val="00E62572"/>
    <w:rsid w:val="00E62BCF"/>
    <w:rsid w:val="00E7062B"/>
    <w:rsid w:val="00E72172"/>
    <w:rsid w:val="00E753A1"/>
    <w:rsid w:val="00E85984"/>
    <w:rsid w:val="00E92A2A"/>
    <w:rsid w:val="00E973D1"/>
    <w:rsid w:val="00EA3A9A"/>
    <w:rsid w:val="00EB6602"/>
    <w:rsid w:val="00EB7353"/>
    <w:rsid w:val="00ED07F6"/>
    <w:rsid w:val="00EF4E8F"/>
    <w:rsid w:val="00F06BD0"/>
    <w:rsid w:val="00F25E02"/>
    <w:rsid w:val="00F31983"/>
    <w:rsid w:val="00F53E4C"/>
    <w:rsid w:val="00F5659E"/>
    <w:rsid w:val="00F57A89"/>
    <w:rsid w:val="00F7260E"/>
    <w:rsid w:val="00F773AD"/>
    <w:rsid w:val="00F77417"/>
    <w:rsid w:val="00F777D7"/>
    <w:rsid w:val="00F90DCE"/>
    <w:rsid w:val="00FA087D"/>
    <w:rsid w:val="00FB0F4D"/>
    <w:rsid w:val="00FE103A"/>
    <w:rsid w:val="00FF3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64826D1-C307-4EED-9D3D-9AE10A6E3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1C91"/>
    <w:pPr>
      <w:tabs>
        <w:tab w:val="center" w:pos="4680"/>
        <w:tab w:val="right" w:pos="9360"/>
      </w:tabs>
      <w:bidi/>
      <w:spacing w:after="0" w:line="240" w:lineRule="auto"/>
      <w:ind w:firstLine="238"/>
    </w:pPr>
    <w:rPr>
      <w:rFonts w:ascii="Arabic Typesetting" w:hAnsi="Arabic Typesetting" w:cs="Arabic Typesetting"/>
      <w:sz w:val="32"/>
      <w:szCs w:val="32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0D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D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F2DA0"/>
  </w:style>
  <w:style w:type="character" w:customStyle="1" w:styleId="HeaderChar">
    <w:name w:val="Header Char"/>
    <w:basedOn w:val="DefaultParagraphFont"/>
    <w:link w:val="Header"/>
    <w:uiPriority w:val="99"/>
    <w:rsid w:val="006F2DA0"/>
  </w:style>
  <w:style w:type="paragraph" w:styleId="Footer">
    <w:name w:val="footer"/>
    <w:basedOn w:val="Header"/>
    <w:link w:val="FooterChar"/>
    <w:uiPriority w:val="99"/>
    <w:unhideWhenUsed/>
    <w:rsid w:val="005F2ABE"/>
    <w:pPr>
      <w:pBdr>
        <w:top w:val="single" w:sz="4" w:space="1" w:color="auto"/>
      </w:pBdr>
      <w:tabs>
        <w:tab w:val="clear" w:pos="4680"/>
        <w:tab w:val="clear" w:pos="9360"/>
        <w:tab w:val="center" w:pos="4065"/>
        <w:tab w:val="right" w:pos="9027"/>
      </w:tabs>
      <w:ind w:firstLine="0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F2ABE"/>
    <w:rPr>
      <w:rFonts w:ascii="Arabic Typesetting" w:hAnsi="Arabic Typesetting" w:cs="Arabic Typesetting"/>
      <w:sz w:val="24"/>
      <w:szCs w:val="24"/>
      <w:lang w:bidi="ar-EG"/>
    </w:rPr>
  </w:style>
  <w:style w:type="table" w:styleId="TableGrid">
    <w:name w:val="Table Grid"/>
    <w:basedOn w:val="TableNormal"/>
    <w:uiPriority w:val="39"/>
    <w:rsid w:val="00CE47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3A2250"/>
    <w:pPr>
      <w:contextualSpacing/>
      <w:jc w:val="center"/>
    </w:pPr>
    <w:rPr>
      <w:rFonts w:eastAsiaTheme="majorEastAsia"/>
      <w:b/>
      <w:bCs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2250"/>
    <w:rPr>
      <w:rFonts w:ascii="Arabic Typesetting" w:eastAsiaTheme="majorEastAsia" w:hAnsi="Arabic Typesetting" w:cs="Arabic Typesetting"/>
      <w:b/>
      <w:bCs/>
      <w:spacing w:val="-10"/>
      <w:kern w:val="28"/>
      <w:sz w:val="56"/>
      <w:szCs w:val="56"/>
      <w:lang w:bidi="ar-EG"/>
    </w:rPr>
  </w:style>
  <w:style w:type="character" w:styleId="PlaceholderText">
    <w:name w:val="Placeholder Text"/>
    <w:basedOn w:val="DefaultParagraphFont"/>
    <w:uiPriority w:val="99"/>
    <w:semiHidden/>
    <w:rsid w:val="003A225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7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3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85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13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54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6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23920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290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016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974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9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624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89585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8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eg/imgres?imgurl=http://upload.wikimedia.org/wikipedia/commons/thumb/7/71/Coptic_cross.svg/2000px-Coptic_cross.svg.png&amp;imgrefurl=http://en.wikipedia.org/wiki/Coptic_cross&amp;h=2000&amp;w=2000&amp;tbnid=hEmSYo9KtgcuZM:&amp;zoom=1&amp;docid=Lzg2YHYnRF8qIM&amp;ei=hxW4VObtGcTZaoS-gNAI&amp;tbm=isch&amp;ved=0CCMQMygDMAM&amp;iact=rc&amp;uact=3&amp;dur=2624&amp;page=1&amp;start=0&amp;ndsp=20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na.mounir\Documents\Custom%20Office%20Templates\AvaRewase%20-%20Church%20Templates%20-%20A4%20with%20Long%20Log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A4646D718664C38B5B48906603AF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347081-C360-49D1-8947-C3754D54F524}"/>
      </w:docPartPr>
      <w:docPartBody>
        <w:p w:rsidR="0021641B" w:rsidRDefault="00D910EA">
          <w:pPr>
            <w:pStyle w:val="7A4646D718664C38B5B48906603AF6EA"/>
          </w:pPr>
          <w:r w:rsidRPr="008A2E28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0EA"/>
    <w:rsid w:val="00012593"/>
    <w:rsid w:val="00036437"/>
    <w:rsid w:val="00057464"/>
    <w:rsid w:val="000770B9"/>
    <w:rsid w:val="000E4FD7"/>
    <w:rsid w:val="00150139"/>
    <w:rsid w:val="001A4F82"/>
    <w:rsid w:val="001B0087"/>
    <w:rsid w:val="001B6ED8"/>
    <w:rsid w:val="001C4736"/>
    <w:rsid w:val="001D1DE0"/>
    <w:rsid w:val="002112F9"/>
    <w:rsid w:val="0021641B"/>
    <w:rsid w:val="00232516"/>
    <w:rsid w:val="00237C9C"/>
    <w:rsid w:val="00241DBA"/>
    <w:rsid w:val="00246B71"/>
    <w:rsid w:val="002651A4"/>
    <w:rsid w:val="002B7A3A"/>
    <w:rsid w:val="002D37E0"/>
    <w:rsid w:val="00330A3D"/>
    <w:rsid w:val="00337F62"/>
    <w:rsid w:val="0035438E"/>
    <w:rsid w:val="00371317"/>
    <w:rsid w:val="003741FF"/>
    <w:rsid w:val="003879C3"/>
    <w:rsid w:val="003B3E03"/>
    <w:rsid w:val="003D631C"/>
    <w:rsid w:val="00422A3D"/>
    <w:rsid w:val="004603D4"/>
    <w:rsid w:val="00494833"/>
    <w:rsid w:val="004B4CCB"/>
    <w:rsid w:val="005035DA"/>
    <w:rsid w:val="00515B3D"/>
    <w:rsid w:val="0053224C"/>
    <w:rsid w:val="00581408"/>
    <w:rsid w:val="005877BF"/>
    <w:rsid w:val="005946D6"/>
    <w:rsid w:val="005D4B38"/>
    <w:rsid w:val="005F6D51"/>
    <w:rsid w:val="006152B2"/>
    <w:rsid w:val="00624687"/>
    <w:rsid w:val="00653B6D"/>
    <w:rsid w:val="006601AF"/>
    <w:rsid w:val="00663C0A"/>
    <w:rsid w:val="006A7255"/>
    <w:rsid w:val="006C73A2"/>
    <w:rsid w:val="006F7EFA"/>
    <w:rsid w:val="007467E1"/>
    <w:rsid w:val="0076605C"/>
    <w:rsid w:val="00781B6F"/>
    <w:rsid w:val="00783D4B"/>
    <w:rsid w:val="00796C5D"/>
    <w:rsid w:val="007A7708"/>
    <w:rsid w:val="007D1652"/>
    <w:rsid w:val="00864BD3"/>
    <w:rsid w:val="00872DE1"/>
    <w:rsid w:val="008761AF"/>
    <w:rsid w:val="00892BD5"/>
    <w:rsid w:val="008A162C"/>
    <w:rsid w:val="008F1C20"/>
    <w:rsid w:val="009154F0"/>
    <w:rsid w:val="00931C71"/>
    <w:rsid w:val="00970550"/>
    <w:rsid w:val="009710C4"/>
    <w:rsid w:val="009742CA"/>
    <w:rsid w:val="009776C5"/>
    <w:rsid w:val="00992AD3"/>
    <w:rsid w:val="009C14AE"/>
    <w:rsid w:val="00A40F04"/>
    <w:rsid w:val="00A56F96"/>
    <w:rsid w:val="00A6222E"/>
    <w:rsid w:val="00B01159"/>
    <w:rsid w:val="00B52546"/>
    <w:rsid w:val="00B93FDD"/>
    <w:rsid w:val="00BB515C"/>
    <w:rsid w:val="00BE4DD1"/>
    <w:rsid w:val="00BF4C1F"/>
    <w:rsid w:val="00C1311B"/>
    <w:rsid w:val="00C61D74"/>
    <w:rsid w:val="00C9076C"/>
    <w:rsid w:val="00CE13FE"/>
    <w:rsid w:val="00CE7E4E"/>
    <w:rsid w:val="00D01124"/>
    <w:rsid w:val="00D90F72"/>
    <w:rsid w:val="00D910EA"/>
    <w:rsid w:val="00DB6D28"/>
    <w:rsid w:val="00DD6881"/>
    <w:rsid w:val="00E55AE3"/>
    <w:rsid w:val="00E844EE"/>
    <w:rsid w:val="00E91B50"/>
    <w:rsid w:val="00EC1809"/>
    <w:rsid w:val="00F018C0"/>
    <w:rsid w:val="00F11D21"/>
    <w:rsid w:val="00F412EC"/>
    <w:rsid w:val="00F41B2C"/>
    <w:rsid w:val="00F65BBA"/>
    <w:rsid w:val="00FF1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A4646D718664C38B5B48906603AF6EA">
    <w:name w:val="7A4646D718664C38B5B48906603AF6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F7C070-CDFD-4B77-9FBA-7FD6B4B6F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AvaRewase - Church Templates - A4 with Long Logo</Template>
  <TotalTime>456</TotalTime>
  <Pages>7</Pages>
  <Words>758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			سفر الرؤيا  –الاصحاص السابع </vt:lpstr>
    </vt:vector>
  </TitlesOfParts>
  <Company>كنيستا السيدة العذراء والأنبا بيشوي بالكاتدرائية المرقسية بالأنبا رويس بالعباسية</Company>
  <LinksUpToDate>false</LinksUpToDate>
  <CharactersWithSpaces>5074</CharactersWithSpaces>
  <SharedDoc>false</SharedDoc>
  <HyperlinkBase>www.avarewase.org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			سفر الرؤيا  –الاصحاص السابع </dc:title>
  <dc:subject/>
  <dc:creator>Fr. Mina Mounir</dc:creator>
  <cp:keywords>الأنبا رويس</cp:keywords>
  <dc:description/>
  <cp:lastModifiedBy>Lenovo320</cp:lastModifiedBy>
  <cp:revision>140</cp:revision>
  <cp:lastPrinted>2020-05-23T20:21:00Z</cp:lastPrinted>
  <dcterms:created xsi:type="dcterms:W3CDTF">2020-04-21T19:11:00Z</dcterms:created>
  <dcterms:modified xsi:type="dcterms:W3CDTF">2020-05-23T21:25:00Z</dcterms:modified>
</cp:coreProperties>
</file>